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3521F" w14:textId="4A834D22" w:rsidR="006F4A5C" w:rsidRPr="00230BC2" w:rsidRDefault="00637ADC" w:rsidP="00230BC2">
      <w:pPr>
        <w:pStyle w:val="Nome"/>
        <w:rPr>
          <w:sz w:val="84"/>
          <w:szCs w:val="84"/>
        </w:rPr>
      </w:pPr>
      <w:r>
        <w:rPr>
          <w:noProof/>
          <w:sz w:val="84"/>
          <w:szCs w:val="84"/>
        </w:rPr>
        <w:drawing>
          <wp:anchor distT="0" distB="0" distL="114300" distR="114300" simplePos="0" relativeHeight="251659264" behindDoc="0" locked="0" layoutInCell="1" allowOverlap="1" wp14:anchorId="5C141475" wp14:editId="44D53407">
            <wp:simplePos x="0" y="0"/>
            <wp:positionH relativeFrom="column">
              <wp:posOffset>3895725</wp:posOffset>
            </wp:positionH>
            <wp:positionV relativeFrom="paragraph">
              <wp:posOffset>0</wp:posOffset>
            </wp:positionV>
            <wp:extent cx="631825" cy="631825"/>
            <wp:effectExtent l="0" t="0" r="3175" b="317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8" t="48114" r="30688" b="39487"/>
                    <a:stretch/>
                  </pic:blipFill>
                  <pic:spPr bwMode="auto">
                    <a:xfrm>
                      <a:off x="0" y="0"/>
                      <a:ext cx="631825" cy="63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501">
        <w:rPr>
          <w:sz w:val="84"/>
          <w:szCs w:val="84"/>
        </w:rPr>
        <w:t xml:space="preserve">VItor silveira </w:t>
      </w:r>
    </w:p>
    <w:p w14:paraId="26725EE8" w14:textId="0FB6AA6A" w:rsidR="009D44E7" w:rsidRPr="001B718A" w:rsidRDefault="004639C6">
      <w:pPr>
        <w:pStyle w:val="Ttulo1"/>
        <w:rPr>
          <w:b w:val="0"/>
          <w:bCs/>
        </w:rPr>
      </w:pPr>
      <w:r>
        <w:rPr>
          <w:b w:val="0"/>
          <w:bCs/>
        </w:rPr>
        <w:t xml:space="preserve">Rua ibicui 205 – baIrro bela vista </w:t>
      </w:r>
      <w:r w:rsidR="006E2B53">
        <w:rPr>
          <w:b w:val="0"/>
          <w:bCs/>
        </w:rPr>
        <w:t xml:space="preserve">– montenegrO </w:t>
      </w:r>
    </w:p>
    <w:p w14:paraId="0CAFB6A3" w14:textId="246E7D45" w:rsidR="009D44E7" w:rsidRDefault="006E2B53">
      <w:r>
        <w:t xml:space="preserve">51 </w:t>
      </w:r>
      <w:r w:rsidR="00832968">
        <w:t>9</w:t>
      </w:r>
      <w:r w:rsidR="000C4E96">
        <w:t>8176-8770</w:t>
      </w:r>
      <w:r w:rsidR="00AC0840">
        <w:t xml:space="preserve"> </w:t>
      </w:r>
    </w:p>
    <w:p w14:paraId="4BFE4236" w14:textId="77777777" w:rsidR="00AC0840" w:rsidRDefault="00AC0840">
      <w:r>
        <w:t>53 9</w:t>
      </w:r>
      <w:r w:rsidR="004341A1">
        <w:t>9954-6420 (</w:t>
      </w:r>
      <w:proofErr w:type="spellStart"/>
      <w:r w:rsidR="004341A1">
        <w:t>whats</w:t>
      </w:r>
      <w:proofErr w:type="spellEnd"/>
      <w:r w:rsidR="004341A1">
        <w:t>)</w:t>
      </w:r>
    </w:p>
    <w:p w14:paraId="743EF7E4" w14:textId="33776974" w:rsidR="00935216" w:rsidRDefault="00935216">
      <w:r>
        <w:t>Vitorcontat</w:t>
      </w:r>
      <w:r w:rsidR="007A49DF">
        <w:t>o.</w:t>
      </w:r>
      <w:r>
        <w:t>18@gmail.com</w:t>
      </w:r>
    </w:p>
    <w:sdt>
      <w:sdtPr>
        <w:id w:val="1728489637"/>
        <w:placeholder>
          <w:docPart w:val="786866330D33C0498A65A1F940347EF1"/>
        </w:placeholder>
        <w:temporary/>
        <w:showingPlcHdr/>
        <w15:appearance w15:val="hidden"/>
      </w:sdtPr>
      <w:sdtEndPr/>
      <w:sdtContent>
        <w:p w14:paraId="2EB8E3B6" w14:textId="77777777" w:rsidR="009D44E7" w:rsidRDefault="0056196A" w:rsidP="00EE58FD">
          <w:pPr>
            <w:pStyle w:val="Ttulo1"/>
          </w:pPr>
          <w:r>
            <w:rPr>
              <w:lang w:bidi="pt-BR"/>
            </w:rPr>
            <w:t>Experiência</w:t>
          </w:r>
        </w:p>
      </w:sdtContent>
    </w:sdt>
    <w:p w14:paraId="06047697" w14:textId="115B2D50" w:rsidR="004C26BC" w:rsidRPr="00AC4D52" w:rsidRDefault="00490EDE">
      <w:r>
        <w:rPr>
          <w:b/>
          <w:bCs/>
        </w:rPr>
        <w:t xml:space="preserve">EXÉRCITO BRASILEIRO </w:t>
      </w:r>
    </w:p>
    <w:p w14:paraId="45B83845" w14:textId="45F0DE5F" w:rsidR="000248CB" w:rsidRDefault="00227C64">
      <w:r>
        <w:t>Soldado 01.08.2016 – 09.</w:t>
      </w:r>
      <w:r w:rsidR="00F97321">
        <w:t>06.2017</w:t>
      </w:r>
    </w:p>
    <w:p w14:paraId="45DA4378" w14:textId="4FF4A3F0" w:rsidR="00E20012" w:rsidRDefault="00AA11EF">
      <w:r>
        <w:t xml:space="preserve">Manutenção do aquartelamento </w:t>
      </w:r>
    </w:p>
    <w:p w14:paraId="615B3EDD" w14:textId="1F90A862" w:rsidR="009D44E7" w:rsidRDefault="00490EDE" w:rsidP="006E207A">
      <w:pPr>
        <w:pStyle w:val="Commarcadores"/>
        <w:numPr>
          <w:ilvl w:val="0"/>
          <w:numId w:val="0"/>
        </w:numPr>
        <w:ind w:left="216" w:hanging="216"/>
      </w:pPr>
      <w:r>
        <w:rPr>
          <w:b/>
          <w:bCs/>
        </w:rPr>
        <w:t xml:space="preserve">COMPANHIA BRASILEIRA DE CARTUCHOS </w:t>
      </w:r>
      <w:r w:rsidR="00E20012">
        <w:t>(CBC)</w:t>
      </w:r>
    </w:p>
    <w:p w14:paraId="04879030" w14:textId="77777777" w:rsidR="004C26BC" w:rsidRDefault="004C26BC" w:rsidP="006E207A">
      <w:pPr>
        <w:pStyle w:val="Commarcadores"/>
        <w:numPr>
          <w:ilvl w:val="0"/>
          <w:numId w:val="0"/>
        </w:numPr>
        <w:ind w:left="216" w:hanging="216"/>
      </w:pPr>
      <w:r>
        <w:t xml:space="preserve">Logística </w:t>
      </w:r>
      <w:r w:rsidR="00E53958">
        <w:t xml:space="preserve">10.09.2018 – 03.05.2019 </w:t>
      </w:r>
    </w:p>
    <w:p w14:paraId="5FB32421" w14:textId="575E062A" w:rsidR="005C02B9" w:rsidRDefault="000248CB" w:rsidP="006E207A">
      <w:pPr>
        <w:pStyle w:val="Commarcadores"/>
        <w:numPr>
          <w:ilvl w:val="0"/>
          <w:numId w:val="0"/>
        </w:numPr>
        <w:ind w:left="216" w:hanging="216"/>
      </w:pPr>
      <w:r>
        <w:t xml:space="preserve">Produção </w:t>
      </w:r>
    </w:p>
    <w:p w14:paraId="767DE3A5" w14:textId="1870793F" w:rsidR="005C02B9" w:rsidRPr="00490EDE" w:rsidRDefault="00490EDE" w:rsidP="006E207A">
      <w:pPr>
        <w:pStyle w:val="Commarcadores"/>
        <w:numPr>
          <w:ilvl w:val="0"/>
          <w:numId w:val="0"/>
        </w:numPr>
        <w:ind w:left="216" w:hanging="216"/>
        <w:rPr>
          <w:b/>
          <w:bCs/>
        </w:rPr>
      </w:pPr>
      <w:proofErr w:type="spellStart"/>
      <w:r>
        <w:rPr>
          <w:b/>
          <w:bCs/>
        </w:rPr>
        <w:t>ERPLASTI</w:t>
      </w:r>
      <w:proofErr w:type="spellEnd"/>
      <w:r>
        <w:rPr>
          <w:b/>
          <w:bCs/>
        </w:rPr>
        <w:t xml:space="preserve"> </w:t>
      </w:r>
    </w:p>
    <w:p w14:paraId="56933317" w14:textId="77777777" w:rsidR="00B62DC0" w:rsidRDefault="00AB029D" w:rsidP="006E207A">
      <w:pPr>
        <w:pStyle w:val="Commarcadores"/>
        <w:numPr>
          <w:ilvl w:val="0"/>
          <w:numId w:val="0"/>
        </w:numPr>
        <w:ind w:left="216" w:hanging="216"/>
      </w:pPr>
      <w:r>
        <w:t xml:space="preserve">Impressão </w:t>
      </w:r>
      <w:r w:rsidR="00323FED">
        <w:t xml:space="preserve">15.07.2019 – </w:t>
      </w:r>
      <w:r w:rsidR="00544D28">
        <w:t xml:space="preserve">27.04.2020 </w:t>
      </w:r>
    </w:p>
    <w:p w14:paraId="117314F5" w14:textId="38782739" w:rsidR="00E20012" w:rsidRDefault="002962E2" w:rsidP="00880569">
      <w:pPr>
        <w:pStyle w:val="Commarcadores"/>
        <w:numPr>
          <w:ilvl w:val="0"/>
          <w:numId w:val="0"/>
        </w:numPr>
        <w:ind w:left="216" w:hanging="216"/>
      </w:pPr>
      <w:r>
        <w:t>Auxiliar de máquina</w:t>
      </w:r>
    </w:p>
    <w:p w14:paraId="06F7A87D" w14:textId="77777777" w:rsidR="00E20012" w:rsidRDefault="00E20012" w:rsidP="006E207A">
      <w:pPr>
        <w:pStyle w:val="Commarcadores"/>
        <w:numPr>
          <w:ilvl w:val="0"/>
          <w:numId w:val="0"/>
        </w:numPr>
        <w:ind w:left="216" w:hanging="216"/>
      </w:pPr>
    </w:p>
    <w:sdt>
      <w:sdtPr>
        <w:id w:val="720946933"/>
        <w:placeholder>
          <w:docPart w:val="73B0C22B320FE84FAA3124081A007D36"/>
        </w:placeholder>
        <w:temporary/>
        <w:showingPlcHdr/>
        <w15:appearance w15:val="hidden"/>
      </w:sdtPr>
      <w:sdtEndPr/>
      <w:sdtContent>
        <w:p w14:paraId="660780B3" w14:textId="77777777" w:rsidR="009D44E7" w:rsidRDefault="0056196A">
          <w:pPr>
            <w:pStyle w:val="Ttulo1"/>
          </w:pPr>
          <w:r>
            <w:rPr>
              <w:lang w:bidi="pt-BR"/>
            </w:rPr>
            <w:t>Educação</w:t>
          </w:r>
        </w:p>
      </w:sdtContent>
    </w:sdt>
    <w:p w14:paraId="48E14332" w14:textId="77777777" w:rsidR="009D44E7" w:rsidRDefault="00544D28">
      <w:r>
        <w:t xml:space="preserve">Ensino médio completo </w:t>
      </w:r>
    </w:p>
    <w:p w14:paraId="5A1ADA44" w14:textId="54132BD9" w:rsidR="009D44E7" w:rsidRDefault="00225734" w:rsidP="00DD5BB2">
      <w:r>
        <w:t xml:space="preserve">COL </w:t>
      </w:r>
      <w:r w:rsidR="00F21A53">
        <w:t xml:space="preserve">ESTADUAL A. J. RENNER </w:t>
      </w:r>
    </w:p>
    <w:sectPr w:rsidR="009D44E7" w:rsidSect="00C819C4">
      <w:headerReference w:type="default" r:id="rId9"/>
      <w:footerReference w:type="default" r:id="rId10"/>
      <w:headerReference w:type="first" r:id="rId11"/>
      <w:pgSz w:w="10318" w:h="14570"/>
      <w:pgMar w:top="1296" w:right="1368" w:bottom="1440" w:left="1368" w:header="72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BED7C" w14:textId="77777777" w:rsidR="00571F64" w:rsidRDefault="00571F64">
      <w:r>
        <w:rPr>
          <w:lang w:bidi="pt-BR"/>
        </w:rPr>
        <w:separator/>
      </w:r>
    </w:p>
  </w:endnote>
  <w:endnote w:type="continuationSeparator" w:id="0">
    <w:p w14:paraId="1DABE36A" w14:textId="77777777" w:rsidR="00571F64" w:rsidRDefault="00571F64">
      <w:r>
        <w:rPr>
          <w:lang w:bidi="pt-B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D5FFD" w14:textId="77777777" w:rsidR="009D44E7" w:rsidRDefault="0056196A">
    <w:pPr>
      <w:pStyle w:val="Rodap"/>
    </w:pPr>
    <w:r>
      <w:rPr>
        <w:lang w:bidi="pt-BR"/>
      </w:rPr>
      <w:fldChar w:fldCharType="begin"/>
    </w:r>
    <w:r>
      <w:rPr>
        <w:lang w:bidi="pt-BR"/>
      </w:rPr>
      <w:instrText xml:space="preserve"> PAGE   \* MERGEFORMAT </w:instrText>
    </w:r>
    <w:r>
      <w:rPr>
        <w:lang w:bidi="pt-BR"/>
      </w:rPr>
      <w:fldChar w:fldCharType="separate"/>
    </w:r>
    <w:r>
      <w:rPr>
        <w:noProof/>
        <w:lang w:bidi="pt-BR"/>
      </w:rPr>
      <w:t>2</w:t>
    </w:r>
    <w:r>
      <w:rPr>
        <w:noProof/>
        <w:lang w:bidi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B73A1" w14:textId="77777777" w:rsidR="00571F64" w:rsidRDefault="00571F64">
      <w:r>
        <w:rPr>
          <w:lang w:bidi="pt-BR"/>
        </w:rPr>
        <w:separator/>
      </w:r>
    </w:p>
  </w:footnote>
  <w:footnote w:type="continuationSeparator" w:id="0">
    <w:p w14:paraId="7FD5D513" w14:textId="77777777" w:rsidR="00571F64" w:rsidRDefault="00571F64">
      <w:r>
        <w:rPr>
          <w:lang w:bidi="pt-BR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08681" w14:textId="77777777" w:rsidR="009D44E7" w:rsidRDefault="0056196A">
    <w:r>
      <w:rPr>
        <w:noProof/>
        <w:lang w:val="lt-LT" w:eastAsia="zh-CN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7EB0B3F" wp14:editId="5F1B1859">
              <wp:simplePos x="876300" y="45720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013960" cy="7205980"/>
              <wp:effectExtent l="0" t="0" r="0" b="6985"/>
              <wp:wrapNone/>
              <wp:docPr id="1" name="Fram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3960" cy="7205980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shape w14:anchorId="2EE6340A" id="Frame 1" o:spid="_x0000_s1026" style="position:absolute;margin-left:0;margin-top:0;width:394.8pt;height:567.4pt;z-index:-251651072;visibility:visible;mso-wrap-style:square;mso-width-percent:941;mso-height-percent:954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954;mso-width-relative:page;mso-height-relative:page;v-text-anchor:middle" coordsize="5013960,72059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" path="m,l5013960,r,7205980l,7205980,,xm130564,130564r,6944852l4883396,7075416r,-6944852l130564,130564xe" fillcolor="#e3ab47" stroked="f" strokeweight="1pt">
              <v:stroke joinstyle="miter"/>
              <v:path arrowok="t" o:connecttype="custom" o:connectlocs="0,0;5013960,0;5013960,7205980;0,7205980;0,0;130564,130564;130564,7075416;4883396,7075416;4883396,130564;130564,130564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C8D20" w14:textId="77777777" w:rsidR="009D44E7" w:rsidRDefault="0056196A">
    <w:r>
      <w:rPr>
        <w:noProof/>
        <w:lang w:val="lt-LT" w:eastAsia="zh-CN" w:bidi="ar-SA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D81EB78" wp14:editId="6C332BF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012690" cy="7207250"/>
              <wp:effectExtent l="0" t="0" r="0" b="0"/>
              <wp:wrapNone/>
              <wp:docPr id="4" name="Grupo 4" title="Quadro de página com gui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2690" cy="7207250"/>
                        <a:chOff x="133350" y="0"/>
                        <a:chExt cx="7315200" cy="9601200"/>
                      </a:xfrm>
                    </wpg:grpSpPr>
                    <wps:wsp>
                      <wps:cNvPr id="5" name="Quadro 5"/>
                      <wps:cNvSpPr/>
                      <wps:spPr>
                        <a:xfrm>
                          <a:off x="133350" y="0"/>
                          <a:ext cx="7315200" cy="9601200"/>
                        </a:xfrm>
                        <a:prstGeom prst="frame">
                          <a:avLst>
                            <a:gd name="adj1" fmla="val 2604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orma Livre 8"/>
                      <wps:cNvSpPr>
                        <a:spLocks/>
                      </wps:cNvSpPr>
                      <wps:spPr bwMode="auto">
                        <a:xfrm>
                          <a:off x="228600" y="428625"/>
                          <a:ext cx="358140" cy="802005"/>
                        </a:xfrm>
                        <a:custGeom>
                          <a:avLst/>
                          <a:gdLst>
                            <a:gd name="T0" fmla="*/ 2 w 240"/>
                            <a:gd name="T1" fmla="*/ 0 h 528"/>
                            <a:gd name="T2" fmla="*/ 169 w 240"/>
                            <a:gd name="T3" fmla="*/ 0 h 528"/>
                            <a:gd name="T4" fmla="*/ 240 w 240"/>
                            <a:gd name="T5" fmla="*/ 246 h 528"/>
                            <a:gd name="T6" fmla="*/ 169 w 240"/>
                            <a:gd name="T7" fmla="*/ 480 h 528"/>
                            <a:gd name="T8" fmla="*/ 59 w 240"/>
                            <a:gd name="T9" fmla="*/ 480 h 528"/>
                            <a:gd name="T10" fmla="*/ 59 w 240"/>
                            <a:gd name="T11" fmla="*/ 528 h 528"/>
                            <a:gd name="T12" fmla="*/ 0 w 240"/>
                            <a:gd name="T13" fmla="*/ 480 h 528"/>
                            <a:gd name="T14" fmla="*/ 2 w 240"/>
                            <a:gd name="T15" fmla="*/ 480 h 528"/>
                            <a:gd name="T16" fmla="*/ 2 w 240"/>
                            <a:gd name="T17" fmla="*/ 0 h 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0" h="528">
                              <a:moveTo>
                                <a:pt x="2" y="0"/>
                              </a:moveTo>
                              <a:lnTo>
                                <a:pt x="169" y="0"/>
                              </a:lnTo>
                              <a:lnTo>
                                <a:pt x="240" y="246"/>
                              </a:lnTo>
                              <a:lnTo>
                                <a:pt x="169" y="480"/>
                              </a:lnTo>
                              <a:lnTo>
                                <a:pt x="59" y="480"/>
                              </a:lnTo>
                              <a:lnTo>
                                <a:pt x="59" y="528"/>
                              </a:lnTo>
                              <a:lnTo>
                                <a:pt x="0" y="480"/>
                              </a:lnTo>
                              <a:lnTo>
                                <a:pt x="2" y="48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2A869D" w14:textId="77777777" w:rsidR="009D44E7" w:rsidRDefault="009D44E7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2D81EB78" id="Grupo 4" o:spid="_x0000_s1026" alt="Título: Quadro de página com guia" style="position:absolute;margin-left:0;margin-top:0;width:394.7pt;height:567.5pt;z-index:-251653120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">
              <v:shape id="Quadro 5" o:spid="_x0000_s1027" style="position:absolute;left:1333;width:73152;height:96012;visibility:visible;mso-wrap-style:square;v-text-anchor:middle" coordsize="7315200,960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" path="m,l7315200,r,9601200l,9601200,,xm190488,190488r,9220224l7124712,9410712r,-9220224l190488,190488xe" fillcolor="#e3ab47 [3204]" stroked="f" strokeweight="1pt">
                <v:stroke joinstyle="miter"/>
                <v:path arrowok="t" o:connecttype="custom" o:connectlocs="0,0;7315200,0;7315200,9601200;0,9601200;0,0;190488,190488;190488,9410712;7124712,9410712;7124712,190488;190488,190488" o:connectangles="0,0,0,0,0,0,0,0,0,0"/>
              </v:shape>
              <v:shape id="Forma Livre 8" o:spid="_x0000_s1028" style="position:absolute;left:2286;top:4286;width:3581;height:8020;visibility:visible;mso-wrap-style:square;v-text-anchor:top" coordsize="240,52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" adj="-11796480,,5400" path="m2,l169,r71,246l169,480r-110,l59,528,,480r2,l2,xe" fillcolor="black [3213]" stroked="f" strokeweight="0">
                <v:stroke joinstyle="round"/>
                <v:formulas/>
                <v:path arrowok="t" o:connecttype="custom" o:connectlocs="2985,0;252190,0;358140,373661;252190,729095;88043,729095;88043,802005;0,729095;2985,729095;2985,0" o:connectangles="0,0,0,0,0,0,0,0,0" textboxrect="0,0,240,528"/>
                <v:textbox>
                  <w:txbxContent>
                    <w:p w14:paraId="022A869D" w14:textId="77777777" w:rsidR="009D44E7" w:rsidRDefault="009D44E7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0AC940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72B5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0217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181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A0C77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70F0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9AFB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20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EAB4EE"/>
    <w:lvl w:ilvl="0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1E24A5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366419"/>
    <w:multiLevelType w:val="hybridMultilevel"/>
    <w:tmpl w:val="AC56CE1A"/>
    <w:lvl w:ilvl="0" w:tplc="B24CB16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4416C3"/>
    <w:multiLevelType w:val="hybridMultilevel"/>
    <w:tmpl w:val="1884BEFA"/>
    <w:lvl w:ilvl="0" w:tplc="F1084306">
      <w:start w:val="1"/>
      <w:numFmt w:val="bullet"/>
      <w:pStyle w:val="Commarcadores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E3AB47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54655"/>
    <w:multiLevelType w:val="hybridMultilevel"/>
    <w:tmpl w:val="7AB01E5C"/>
    <w:lvl w:ilvl="0" w:tplc="14FA4362">
      <w:start w:val="1"/>
      <w:numFmt w:val="decimal"/>
      <w:pStyle w:val="Numerad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/>
  <w:attachedTemplate r:id="rId1"/>
  <w:defaultTabStop w:val="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5C"/>
    <w:rsid w:val="000248CB"/>
    <w:rsid w:val="000563A6"/>
    <w:rsid w:val="000A179C"/>
    <w:rsid w:val="000C4E96"/>
    <w:rsid w:val="000F4871"/>
    <w:rsid w:val="001B2501"/>
    <w:rsid w:val="001B718A"/>
    <w:rsid w:val="001E3869"/>
    <w:rsid w:val="00220FC9"/>
    <w:rsid w:val="00225734"/>
    <w:rsid w:val="00227C64"/>
    <w:rsid w:val="00230BC2"/>
    <w:rsid w:val="00272824"/>
    <w:rsid w:val="002962E2"/>
    <w:rsid w:val="002B0F40"/>
    <w:rsid w:val="002C3D6C"/>
    <w:rsid w:val="00323FED"/>
    <w:rsid w:val="00346AB8"/>
    <w:rsid w:val="00372E3D"/>
    <w:rsid w:val="003B5F22"/>
    <w:rsid w:val="004341A1"/>
    <w:rsid w:val="00442517"/>
    <w:rsid w:val="0044565C"/>
    <w:rsid w:val="004639C6"/>
    <w:rsid w:val="00490EDE"/>
    <w:rsid w:val="004A24AF"/>
    <w:rsid w:val="004C26BC"/>
    <w:rsid w:val="00544D28"/>
    <w:rsid w:val="0056196A"/>
    <w:rsid w:val="00571F64"/>
    <w:rsid w:val="0057678F"/>
    <w:rsid w:val="005C02B9"/>
    <w:rsid w:val="005C2E80"/>
    <w:rsid w:val="00625A9D"/>
    <w:rsid w:val="00636C66"/>
    <w:rsid w:val="00637ADC"/>
    <w:rsid w:val="006776D1"/>
    <w:rsid w:val="00686019"/>
    <w:rsid w:val="006C5821"/>
    <w:rsid w:val="006E207A"/>
    <w:rsid w:val="006E2B53"/>
    <w:rsid w:val="006F0D7B"/>
    <w:rsid w:val="006F1105"/>
    <w:rsid w:val="006F4A5C"/>
    <w:rsid w:val="00755D79"/>
    <w:rsid w:val="0076752F"/>
    <w:rsid w:val="007A3020"/>
    <w:rsid w:val="007A49DF"/>
    <w:rsid w:val="00832968"/>
    <w:rsid w:val="00863FC0"/>
    <w:rsid w:val="00880569"/>
    <w:rsid w:val="008B73C2"/>
    <w:rsid w:val="008C467F"/>
    <w:rsid w:val="008D0ED5"/>
    <w:rsid w:val="008D0FFA"/>
    <w:rsid w:val="00920F74"/>
    <w:rsid w:val="00935216"/>
    <w:rsid w:val="0096394A"/>
    <w:rsid w:val="009A3EEB"/>
    <w:rsid w:val="009D44E7"/>
    <w:rsid w:val="00AA11EF"/>
    <w:rsid w:val="00AB029D"/>
    <w:rsid w:val="00AC0840"/>
    <w:rsid w:val="00AC4D52"/>
    <w:rsid w:val="00B218B6"/>
    <w:rsid w:val="00B62DC0"/>
    <w:rsid w:val="00BD5968"/>
    <w:rsid w:val="00C819C4"/>
    <w:rsid w:val="00CC1B81"/>
    <w:rsid w:val="00D47879"/>
    <w:rsid w:val="00D80CC4"/>
    <w:rsid w:val="00D83D12"/>
    <w:rsid w:val="00DD5BB2"/>
    <w:rsid w:val="00E20012"/>
    <w:rsid w:val="00E53958"/>
    <w:rsid w:val="00EE58FD"/>
    <w:rsid w:val="00F21A53"/>
    <w:rsid w:val="00F97321"/>
    <w:rsid w:val="00FE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5243FE"/>
  <w15:chartTrackingRefBased/>
  <w15:docId w15:val="{C8B81A8D-6CE0-6A42-BF36-C5163300E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7F7F7F" w:themeColor="text1" w:themeTint="80"/>
        <w:lang w:val="pt-PT" w:eastAsia="ja-JP" w:bidi="pt-PT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96A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 w:line="240" w:lineRule="auto"/>
      <w:outlineLvl w:val="0"/>
    </w:pPr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E0B05" w:themeColor="text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0E0B05" w:themeColor="text2"/>
      <w:sz w:val="1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0E0B05" w:themeColor="text2"/>
      <w:sz w:val="18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customStyle="1" w:styleId="InformaesdeContato">
    <w:name w:val="Informações de Contato"/>
    <w:basedOn w:val="Normal"/>
    <w:uiPriority w:val="2"/>
    <w:qFormat/>
    <w:pPr>
      <w:spacing w:after="540" w:line="288" w:lineRule="auto"/>
      <w:ind w:right="2880"/>
      <w:contextualSpacing/>
    </w:pPr>
    <w:rPr>
      <w:rFonts w:asciiTheme="majorHAnsi" w:hAnsiTheme="majorHAnsi"/>
      <w:sz w:val="24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pPr>
      <w:spacing w:before="120" w:line="192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pPr>
      <w:numPr>
        <w:ilvl w:val="1"/>
      </w:numPr>
      <w:spacing w:after="540" w:line="288" w:lineRule="auto"/>
      <w:ind w:right="2880"/>
      <w:contextualSpacing/>
    </w:pPr>
    <w:rPr>
      <w:rFonts w:asciiTheme="majorHAnsi" w:eastAsiaTheme="minorEastAsia" w:hAnsiTheme="majorHAnsi"/>
      <w:spacing w:val="15"/>
      <w:sz w:val="24"/>
      <w:szCs w:val="22"/>
    </w:rPr>
  </w:style>
  <w:style w:type="paragraph" w:styleId="Commarcadores">
    <w:name w:val="List Bullet"/>
    <w:basedOn w:val="Normal"/>
    <w:uiPriority w:val="9"/>
    <w:qFormat/>
    <w:pPr>
      <w:numPr>
        <w:numId w:val="2"/>
      </w:numPr>
      <w:spacing w:after="120"/>
    </w:p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Cs/>
      <w:color w:val="0E0B05" w:themeColor="text2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Cs/>
      <w:color w:val="0E0B05" w:themeColor="text2"/>
      <w:sz w:val="18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b/>
      <w:color w:val="0E0B05" w:themeColor="text2"/>
      <w:sz w:val="18"/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styleId="nfaseSutil">
    <w:name w:val="Subtle Emphasis"/>
    <w:basedOn w:val="Fontepargpadro"/>
    <w:uiPriority w:val="19"/>
    <w:semiHidden/>
    <w:unhideWhenUsed/>
    <w:qFormat/>
    <w:rPr>
      <w:i w:val="0"/>
      <w:iCs/>
      <w:color w:val="262626" w:themeColor="text1" w:themeTint="D9"/>
    </w:rPr>
  </w:style>
  <w:style w:type="character" w:styleId="TtulodoLivro">
    <w:name w:val="Book Title"/>
    <w:basedOn w:val="Fontepargpadro"/>
    <w:uiPriority w:val="33"/>
    <w:semiHidden/>
    <w:unhideWhenUsed/>
    <w:qFormat/>
    <w:rPr>
      <w:b w:val="0"/>
      <w:bCs/>
      <w:i w:val="0"/>
      <w:iCs/>
      <w:caps/>
      <w:smallCaps w:val="0"/>
      <w:color w:val="7F7F7F" w:themeColor="text1" w:themeTint="80"/>
      <w:spacing w:val="0"/>
      <w:u w:val="single"/>
      <w:bdr w:val="none" w:sz="0" w:space="0" w:color="auto"/>
    </w:rPr>
  </w:style>
  <w:style w:type="paragraph" w:styleId="Rodap">
    <w:name w:val="footer"/>
    <w:basedOn w:val="Normal"/>
    <w:link w:val="RodapChar"/>
    <w:uiPriority w:val="99"/>
    <w:unhideWhenUsed/>
    <w:qFormat/>
    <w:pPr>
      <w:spacing w:before="240" w:after="0" w:line="240" w:lineRule="auto"/>
    </w:pPr>
    <w:rPr>
      <w:color w:val="0E0B05" w:themeColor="text2"/>
      <w:sz w:val="24"/>
    </w:rPr>
  </w:style>
  <w:style w:type="character" w:customStyle="1" w:styleId="RodapChar">
    <w:name w:val="Rodapé Char"/>
    <w:basedOn w:val="Fontepargpadro"/>
    <w:link w:val="Rodap"/>
    <w:uiPriority w:val="99"/>
    <w:rPr>
      <w:color w:val="0E0B05" w:themeColor="text2"/>
      <w:sz w:val="24"/>
    </w:rPr>
  </w:style>
  <w:style w:type="character" w:customStyle="1" w:styleId="SubttuloChar">
    <w:name w:val="Subtítulo Char"/>
    <w:basedOn w:val="Fontepargpadro"/>
    <w:link w:val="Subttulo"/>
    <w:uiPriority w:val="11"/>
    <w:semiHidden/>
    <w:rPr>
      <w:rFonts w:asciiTheme="majorHAnsi" w:eastAsiaTheme="minorEastAsia" w:hAnsiTheme="majorHAnsi"/>
      <w:spacing w:val="15"/>
      <w:sz w:val="24"/>
      <w:szCs w:val="22"/>
    </w:rPr>
  </w:style>
  <w:style w:type="character" w:styleId="nfase">
    <w:name w:val="Emphasis"/>
    <w:basedOn w:val="Fontepargpadro"/>
    <w:uiPriority w:val="20"/>
    <w:semiHidden/>
    <w:unhideWhenUsed/>
    <w:qFormat/>
    <w:rPr>
      <w:i w:val="0"/>
      <w:iCs/>
      <w:color w:val="E3AB47" w:themeColor="accent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CitaoChar">
    <w:name w:val="Citação Char"/>
    <w:basedOn w:val="Fontepargpadro"/>
    <w:link w:val="Citao"/>
    <w:uiPriority w:val="29"/>
    <w:semiHidden/>
    <w:rPr>
      <w:iCs/>
      <w:sz w:val="26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Pr>
      <w:b/>
      <w:iCs/>
      <w:color w:val="262626" w:themeColor="text1" w:themeTint="D9"/>
      <w:sz w:val="26"/>
    </w:rPr>
  </w:style>
  <w:style w:type="character" w:styleId="nfaseIntensa">
    <w:name w:val="Intense Emphasis"/>
    <w:basedOn w:val="Fontepargpadro"/>
    <w:uiPriority w:val="21"/>
    <w:semiHidden/>
    <w:unhideWhenUsed/>
    <w:qFormat/>
    <w:rPr>
      <w:b/>
      <w:i w:val="0"/>
      <w:iCs/>
      <w:color w:val="E3AB47" w:themeColor="accent1"/>
    </w:rPr>
  </w:style>
  <w:style w:type="character" w:styleId="RefernciaIntensa">
    <w:name w:val="Intense Reference"/>
    <w:basedOn w:val="Fontepargpadro"/>
    <w:uiPriority w:val="32"/>
    <w:semiHidden/>
    <w:unhideWhenUsed/>
    <w:qFormat/>
    <w:rPr>
      <w:b w:val="0"/>
      <w:bCs/>
      <w:caps/>
      <w:smallCaps w:val="0"/>
      <w:color w:val="262626" w:themeColor="text1" w:themeTint="D9"/>
      <w:spacing w:val="0"/>
    </w:rPr>
  </w:style>
  <w:style w:type="character" w:styleId="Forte">
    <w:name w:val="Strong"/>
    <w:basedOn w:val="Fontepargpadro"/>
    <w:uiPriority w:val="22"/>
    <w:semiHidden/>
    <w:unhideWhenUsed/>
    <w:qFormat/>
    <w:rPr>
      <w:b/>
      <w:bCs/>
      <w:color w:val="262626" w:themeColor="text1" w:themeTint="D9"/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before="40" w:after="160" w:line="240" w:lineRule="auto"/>
    </w:pPr>
    <w:rPr>
      <w:iCs/>
      <w:color w:val="262626" w:themeColor="text1" w:themeTint="D9"/>
      <w:sz w:val="18"/>
      <w:szCs w:val="18"/>
    </w:rPr>
  </w:style>
  <w:style w:type="paragraph" w:styleId="PargrafodaLista">
    <w:name w:val="List Paragraph"/>
    <w:basedOn w:val="Normal"/>
    <w:uiPriority w:val="34"/>
    <w:semiHidden/>
    <w:unhideWhenUsed/>
    <w:qFormat/>
    <w:pPr>
      <w:ind w:left="216"/>
      <w:contextualSpacing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</w:style>
  <w:style w:type="paragraph" w:styleId="Ttulodendicedeautoridades">
    <w:name w:val="toa heading"/>
    <w:basedOn w:val="Normal"/>
    <w:next w:val="Normal"/>
    <w:uiPriority w:val="99"/>
    <w:semiHidden/>
    <w:unhideWhenUsed/>
    <w:pPr>
      <w:pBdr>
        <w:top w:val="single" w:sz="24" w:space="5" w:color="auto"/>
        <w:bottom w:val="single" w:sz="4" w:space="5" w:color="auto"/>
      </w:pBd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RefernciaSutil">
    <w:name w:val="Subtle Reference"/>
    <w:basedOn w:val="Fontepargpadro"/>
    <w:uiPriority w:val="31"/>
    <w:semiHidden/>
    <w:unhideWhenUsed/>
    <w:qFormat/>
    <w:rPr>
      <w:caps/>
      <w:smallCaps w:val="0"/>
      <w:color w:val="7F7F7F" w:themeColor="text1" w:themeTint="80"/>
    </w:rPr>
  </w:style>
  <w:style w:type="paragraph" w:customStyle="1" w:styleId="Nome">
    <w:name w:val="Nome"/>
    <w:basedOn w:val="Normal"/>
    <w:uiPriority w:val="1"/>
    <w:qFormat/>
    <w:pPr>
      <w:spacing w:before="120" w:line="192" w:lineRule="auto"/>
      <w:contextualSpacing/>
    </w:pPr>
    <w:rPr>
      <w:rFonts w:asciiTheme="majorHAnsi" w:hAnsiTheme="majorHAnsi"/>
      <w:b/>
      <w:caps/>
      <w:color w:val="0E0B05" w:themeColor="text2"/>
      <w:kern w:val="28"/>
      <w:sz w:val="70"/>
    </w:rPr>
  </w:style>
  <w:style w:type="character" w:customStyle="1" w:styleId="TtuloChar">
    <w:name w:val="Título Char"/>
    <w:basedOn w:val="Fontepargpadro"/>
    <w:link w:val="Ttulo"/>
    <w:uiPriority w:val="10"/>
    <w:semiHidden/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Numerada">
    <w:name w:val="List Number"/>
    <w:basedOn w:val="Normal"/>
    <w:uiPriority w:val="10"/>
    <w:qFormat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Data">
    <w:name w:val="Date"/>
    <w:basedOn w:val="Normal"/>
    <w:next w:val="Normal"/>
    <w:link w:val="DataChar"/>
    <w:uiPriority w:val="99"/>
    <w:semiHidden/>
    <w:unhideWhenUsed/>
    <w:pPr>
      <w:spacing w:before="720" w:after="280" w:line="240" w:lineRule="auto"/>
      <w:contextualSpacing/>
    </w:pPr>
    <w:rPr>
      <w:color w:val="0E0B05" w:themeColor="text2"/>
      <w:sz w:val="24"/>
    </w:rPr>
  </w:style>
  <w:style w:type="character" w:customStyle="1" w:styleId="DataChar">
    <w:name w:val="Data Char"/>
    <w:basedOn w:val="Fontepargpadro"/>
    <w:link w:val="Data"/>
    <w:uiPriority w:val="99"/>
    <w:semiHidden/>
    <w:rPr>
      <w:color w:val="0E0B05" w:themeColor="text2"/>
      <w:sz w:val="24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pPr>
      <w:spacing w:before="800" w:after="0" w:line="240" w:lineRule="auto"/>
    </w:pPr>
    <w:rPr>
      <w:color w:val="0E0B05" w:themeColor="text2"/>
      <w:sz w:val="24"/>
    </w:rPr>
  </w:style>
  <w:style w:type="character" w:customStyle="1" w:styleId="SaudaoChar">
    <w:name w:val="Saudação Char"/>
    <w:basedOn w:val="Fontepargpadro"/>
    <w:link w:val="Saudao"/>
    <w:uiPriority w:val="99"/>
    <w:semiHidden/>
    <w:rPr>
      <w:color w:val="0E0B05" w:themeColor="text2"/>
      <w:sz w:val="24"/>
    </w:rPr>
  </w:style>
  <w:style w:type="paragraph" w:styleId="Assinatura">
    <w:name w:val="Signature"/>
    <w:basedOn w:val="Normal"/>
    <w:link w:val="AssinaturaChar"/>
    <w:uiPriority w:val="99"/>
    <w:semiHidden/>
    <w:unhideWhenUsed/>
    <w:pPr>
      <w:spacing w:before="1080" w:after="280" w:line="240" w:lineRule="auto"/>
      <w:contextualSpacing/>
    </w:pPr>
    <w:rPr>
      <w:color w:val="0E0B05" w:themeColor="text2"/>
    </w:rPr>
  </w:style>
  <w:style w:type="character" w:customStyle="1" w:styleId="AssinaturaChar">
    <w:name w:val="Assinatura Char"/>
    <w:basedOn w:val="Fontepargpadro"/>
    <w:link w:val="Assinatura"/>
    <w:uiPriority w:val="99"/>
    <w:semiHidden/>
    <w:rPr>
      <w:color w:val="0E0B05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5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98B4BDBE-11AF-414A-AF02-E61898B20FC9%7dtf16392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86866330D33C0498A65A1F940347E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770BA4-6DD6-7847-8B05-539F5B9DB84F}"/>
      </w:docPartPr>
      <w:docPartBody>
        <w:p w:rsidR="003C120C" w:rsidRDefault="00881548">
          <w:pPr>
            <w:pStyle w:val="786866330D33C0498A65A1F940347EF1"/>
          </w:pPr>
          <w:r>
            <w:rPr>
              <w:lang w:bidi="pt-BR"/>
            </w:rPr>
            <w:t>Experiência</w:t>
          </w:r>
        </w:p>
      </w:docPartBody>
    </w:docPart>
    <w:docPart>
      <w:docPartPr>
        <w:name w:val="73B0C22B320FE84FAA3124081A007D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F4FD2E-4050-4846-AAD0-5989E696C4B9}"/>
      </w:docPartPr>
      <w:docPartBody>
        <w:p w:rsidR="003C120C" w:rsidRDefault="00881548">
          <w:pPr>
            <w:pStyle w:val="73B0C22B320FE84FAA3124081A007D36"/>
          </w:pPr>
          <w:r>
            <w:rPr>
              <w:lang w:bidi="pt-BR"/>
            </w:rPr>
            <w:t>Educação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4416C3"/>
    <w:multiLevelType w:val="hybridMultilevel"/>
    <w:tmpl w:val="1884BEFA"/>
    <w:lvl w:ilvl="0" w:tplc="F1084306">
      <w:start w:val="1"/>
      <w:numFmt w:val="bullet"/>
      <w:pStyle w:val="Commarcadores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4472C4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48"/>
    <w:rsid w:val="00080F62"/>
    <w:rsid w:val="00142021"/>
    <w:rsid w:val="00191A8E"/>
    <w:rsid w:val="003C120C"/>
    <w:rsid w:val="0054795B"/>
    <w:rsid w:val="006110CA"/>
    <w:rsid w:val="00881548"/>
    <w:rsid w:val="00DF2818"/>
    <w:rsid w:val="00F5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900CA1D00C285E408202464D317986A0">
    <w:name w:val="900CA1D00C285E408202464D317986A0"/>
  </w:style>
  <w:style w:type="paragraph" w:customStyle="1" w:styleId="7B4B49CEA850364D8FC0FDA6EF0C6AC2">
    <w:name w:val="7B4B49CEA850364D8FC0FDA6EF0C6AC2"/>
  </w:style>
  <w:style w:type="paragraph" w:customStyle="1" w:styleId="FBB3F3B5196DEB47B1290C45D736C58C">
    <w:name w:val="FBB3F3B5196DEB47B1290C45D736C58C"/>
  </w:style>
  <w:style w:type="paragraph" w:customStyle="1" w:styleId="0BF27AC8206D1141B116A9C842DB3B65">
    <w:name w:val="0BF27AC8206D1141B116A9C842DB3B65"/>
  </w:style>
  <w:style w:type="paragraph" w:customStyle="1" w:styleId="786866330D33C0498A65A1F940347EF1">
    <w:name w:val="786866330D33C0498A65A1F940347EF1"/>
  </w:style>
  <w:style w:type="paragraph" w:customStyle="1" w:styleId="C18623BE56C7B146AE4CA5F9C6CF5EDE">
    <w:name w:val="C18623BE56C7B146AE4CA5F9C6CF5EDE"/>
  </w:style>
  <w:style w:type="paragraph" w:customStyle="1" w:styleId="4C1ADEE5D18D9E448582F8C54074E0D4">
    <w:name w:val="4C1ADEE5D18D9E448582F8C54074E0D4"/>
  </w:style>
  <w:style w:type="paragraph" w:styleId="Commarcadores">
    <w:name w:val="List Bullet"/>
    <w:basedOn w:val="Normal"/>
    <w:uiPriority w:val="9"/>
    <w:qFormat/>
    <w:pPr>
      <w:numPr>
        <w:numId w:val="1"/>
      </w:numPr>
      <w:spacing w:after="120" w:line="312" w:lineRule="auto"/>
    </w:pPr>
    <w:rPr>
      <w:rFonts w:eastAsiaTheme="minorHAnsi"/>
      <w:color w:val="7F7F7F" w:themeColor="text1" w:themeTint="80"/>
      <w:sz w:val="20"/>
      <w:szCs w:val="20"/>
      <w:lang w:val="en-GB" w:eastAsia="ja-JP"/>
    </w:rPr>
  </w:style>
  <w:style w:type="paragraph" w:customStyle="1" w:styleId="A937BA5B46811D4E853F762D1C2C8B77">
    <w:name w:val="A937BA5B46811D4E853F762D1C2C8B77"/>
  </w:style>
  <w:style w:type="paragraph" w:customStyle="1" w:styleId="73B0C22B320FE84FAA3124081A007D36">
    <w:name w:val="73B0C22B320FE84FAA3124081A007D36"/>
  </w:style>
  <w:style w:type="paragraph" w:customStyle="1" w:styleId="203DA8214EB8704299550FC0440716E2">
    <w:name w:val="203DA8214EB8704299550FC0440716E2"/>
  </w:style>
  <w:style w:type="paragraph" w:customStyle="1" w:styleId="D4671B743511C24CBE17ABD7B80FB132">
    <w:name w:val="D4671B743511C24CBE17ABD7B80FB132"/>
  </w:style>
  <w:style w:type="paragraph" w:customStyle="1" w:styleId="E57CC29EA74F4E4F9F866C7BA5621702">
    <w:name w:val="E57CC29EA74F4E4F9F866C7BA5621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0E0B05"/>
      </a:dk2>
      <a:lt2>
        <a:srgbClr val="F7F6F5"/>
      </a:lt2>
      <a:accent1>
        <a:srgbClr val="E3AB47"/>
      </a:accent1>
      <a:accent2>
        <a:srgbClr val="E36A48"/>
      </a:accent2>
      <a:accent3>
        <a:srgbClr val="969691"/>
      </a:accent3>
      <a:accent4>
        <a:srgbClr val="53C3C7"/>
      </a:accent4>
      <a:accent5>
        <a:srgbClr val="4FA274"/>
      </a:accent5>
      <a:accent6>
        <a:srgbClr val="846B8E"/>
      </a:accent6>
      <a:hlink>
        <a:srgbClr val="53C3C7"/>
      </a:hlink>
      <a:folHlink>
        <a:srgbClr val="846B8E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6F167-31CF-409E-8A4F-5998C5B19DD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%7b98B4BDBE-11AF-414A-AF02-E61898B20FC9%7dtf16392110.dotx</Template>
  <TotalTime>1</TotalTime>
  <Pages>1</Pages>
  <Words>68</Words>
  <Characters>370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vitorcontato.18@gmail.com</dc:creator>
  <cp:keywords/>
  <dc:description/>
  <cp:lastModifiedBy>vitorcontato.18@gmail.com</cp:lastModifiedBy>
  <cp:revision>2</cp:revision>
  <dcterms:created xsi:type="dcterms:W3CDTF">2020-08-26T03:26:00Z</dcterms:created>
  <dcterms:modified xsi:type="dcterms:W3CDTF">2020-08-26T03:26:00Z</dcterms:modified>
</cp:coreProperties>
</file>