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14:paraId="3A5C3726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1682CA1" w14:textId="77777777" w:rsidR="003D1B71" w:rsidRPr="00291D02" w:rsidRDefault="00573115" w:rsidP="00573115">
            <w:pPr>
              <w:pStyle w:val="Corpodetexto"/>
              <w:kinsoku w:val="0"/>
              <w:overflowPunct w:val="0"/>
              <w:ind w:left="-120"/>
              <w:jc w:val="center"/>
              <w:rPr>
                <w:rFonts w:ascii="Times New Roman" w:hAnsi="Times New Roman" w:cs="Times New Roman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367C55A2" wp14:editId="5AEE06A2">
                  <wp:extent cx="1201964" cy="18859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38" cy="191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7484FAD2" w14:textId="77777777" w:rsidR="003D1B71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  <w:p w14:paraId="2C973E6E" w14:textId="77777777" w:rsidR="00AF5356" w:rsidRPr="00291D02" w:rsidRDefault="00AF5356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142CA6B" w14:textId="77777777" w:rsidR="003D1B71" w:rsidRPr="00291D02" w:rsidRDefault="00EC2334" w:rsidP="00EC2334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 xml:space="preserve">Eraldo </w:t>
            </w:r>
            <w:r w:rsidR="003D1B71" w:rsidRPr="00291D02">
              <w:rPr>
                <w:lang w:val="pt-BR" w:bidi="pt-BR"/>
              </w:rPr>
              <w:br/>
            </w:r>
            <w:r w:rsidR="00573115">
              <w:rPr>
                <w:lang w:val="pt-BR"/>
              </w:rPr>
              <w:t xml:space="preserve">Rodrigues da </w:t>
            </w:r>
            <w:r>
              <w:rPr>
                <w:lang w:val="pt-BR"/>
              </w:rPr>
              <w:t>Silva Júnior</w:t>
            </w:r>
          </w:p>
        </w:tc>
      </w:tr>
      <w:tr w:rsidR="003D1B71" w:rsidRPr="00291D02" w14:paraId="50F88A8B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EBC8332" w14:textId="77777777"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101FF90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214D05DCC21545A8914A206C29890077"/>
              </w:placeholder>
              <w:temporary/>
              <w:showingPlcHdr/>
              <w15:appearance w15:val="hidden"/>
            </w:sdtPr>
            <w:sdtContent>
              <w:p w14:paraId="64B60E74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14:paraId="37555B7F" w14:textId="77777777" w:rsidR="003D1B71" w:rsidRPr="00291D02" w:rsidRDefault="00EC2334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Out/2010</w:t>
            </w:r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Mar/2012</w:t>
            </w:r>
          </w:p>
          <w:p w14:paraId="60A3EB6E" w14:textId="77777777" w:rsidR="003D1B71" w:rsidRPr="00291D02" w:rsidRDefault="00EC2334" w:rsidP="00AC6C7E">
            <w:pPr>
              <w:pStyle w:val="Experincia"/>
              <w:rPr>
                <w:lang w:val="pt-BR"/>
              </w:rPr>
            </w:pPr>
            <w:r w:rsidRPr="00EC2334">
              <w:rPr>
                <w:rFonts w:eastAsia="Calibri"/>
                <w:lang w:val="pt-BR" w:bidi="pt-BR"/>
              </w:rPr>
              <w:t>Eletricista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rPr>
                <w:lang w:val="pt-BR"/>
              </w:rPr>
              <w:t>Líder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rPr>
                <w:lang w:val="pt-BR"/>
              </w:rPr>
              <w:t>DMS ENGENHARIA ELÉTRICA</w:t>
            </w:r>
          </w:p>
          <w:p w14:paraId="0B8BC211" w14:textId="77777777" w:rsidR="003D1B71" w:rsidRPr="00291D02" w:rsidRDefault="00EC2334" w:rsidP="00AC6C7E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Mai/2012</w:t>
            </w:r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proofErr w:type="spellStart"/>
            <w:r>
              <w:rPr>
                <w:lang w:val="pt-BR"/>
              </w:rPr>
              <w:t>Abr</w:t>
            </w:r>
            <w:proofErr w:type="spellEnd"/>
            <w:r>
              <w:rPr>
                <w:lang w:val="pt-BR"/>
              </w:rPr>
              <w:t>/2015</w:t>
            </w:r>
          </w:p>
          <w:p w14:paraId="0BA0B742" w14:textId="77777777" w:rsidR="003D1B71" w:rsidRPr="00291D02" w:rsidRDefault="00EC2334" w:rsidP="00AC6C7E">
            <w:pPr>
              <w:pStyle w:val="Experincia"/>
              <w:rPr>
                <w:lang w:val="pt-BR"/>
              </w:rPr>
            </w:pPr>
            <w:r>
              <w:rPr>
                <w:lang w:val="pt-BR"/>
              </w:rPr>
              <w:t>Eletricista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</w:t>
            </w:r>
            <w:proofErr w:type="gramStart"/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• </w:t>
            </w:r>
            <w:r>
              <w:rPr>
                <w:lang w:val="pt-BR"/>
              </w:rPr>
              <w:t>Encarregado</w:t>
            </w:r>
            <w:proofErr w:type="gramEnd"/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rPr>
                <w:lang w:val="pt-BR"/>
              </w:rPr>
              <w:t>AUMACRO INSTALAÇÕES ELÉTRICAS</w:t>
            </w:r>
          </w:p>
          <w:p w14:paraId="2FA3117B" w14:textId="77777777" w:rsidR="003D1B71" w:rsidRPr="00291D02" w:rsidRDefault="00EC2334" w:rsidP="00AC6C7E">
            <w:pPr>
              <w:pStyle w:val="Datas"/>
              <w:rPr>
                <w:lang w:val="pt-BR"/>
              </w:rPr>
            </w:pPr>
            <w:proofErr w:type="spellStart"/>
            <w:r>
              <w:rPr>
                <w:lang w:val="pt-BR"/>
              </w:rPr>
              <w:t>Fev</w:t>
            </w:r>
            <w:proofErr w:type="spellEnd"/>
            <w:r>
              <w:rPr>
                <w:lang w:val="pt-BR"/>
              </w:rPr>
              <w:t>/2018</w:t>
            </w:r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Mar/2020</w:t>
            </w:r>
          </w:p>
          <w:p w14:paraId="1DE25F7F" w14:textId="77777777" w:rsidR="003D1B71" w:rsidRDefault="00EC2334" w:rsidP="00AC6C7E">
            <w:pPr>
              <w:pStyle w:val="Experincia"/>
              <w:rPr>
                <w:lang w:val="pt-BR"/>
              </w:rPr>
            </w:pPr>
            <w:r>
              <w:rPr>
                <w:lang w:val="pt-BR"/>
              </w:rPr>
              <w:t>Instrumentação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rPr>
                <w:lang w:val="pt-BR"/>
              </w:rPr>
              <w:t>Instrumentista Tubista</w:t>
            </w:r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>
              <w:rPr>
                <w:lang w:val="pt-BR"/>
              </w:rPr>
              <w:t>TEXIAN MONTAGEM E CONSTRUÇÃO</w:t>
            </w:r>
          </w:p>
          <w:p w14:paraId="10764D60" w14:textId="77777777" w:rsidR="00EC2334" w:rsidRPr="00291D02" w:rsidRDefault="00EC2334" w:rsidP="00EC2334">
            <w:pPr>
              <w:pStyle w:val="Datas"/>
              <w:rPr>
                <w:lang w:val="pt-BR"/>
              </w:rPr>
            </w:pPr>
            <w:proofErr w:type="spellStart"/>
            <w:r>
              <w:rPr>
                <w:lang w:val="pt-BR"/>
              </w:rPr>
              <w:t>Jun</w:t>
            </w:r>
            <w:proofErr w:type="spellEnd"/>
            <w:r>
              <w:rPr>
                <w:lang w:val="pt-BR"/>
              </w:rPr>
              <w:t>/2020</w:t>
            </w:r>
            <w:r w:rsidRPr="00291D02">
              <w:rPr>
                <w:rFonts w:eastAsia="Calibri"/>
                <w:lang w:val="pt-BR" w:bidi="pt-BR"/>
              </w:rPr>
              <w:t xml:space="preserve"> – </w:t>
            </w:r>
            <w:r w:rsidR="00AF5356">
              <w:rPr>
                <w:lang w:val="pt-BR"/>
              </w:rPr>
              <w:t>Dez</w:t>
            </w:r>
            <w:r>
              <w:rPr>
                <w:lang w:val="pt-BR"/>
              </w:rPr>
              <w:t>/20</w:t>
            </w:r>
            <w:r w:rsidR="00AF5356">
              <w:rPr>
                <w:lang w:val="pt-BR"/>
              </w:rPr>
              <w:t>20</w:t>
            </w:r>
          </w:p>
          <w:p w14:paraId="2583253B" w14:textId="77777777" w:rsidR="00EC2334" w:rsidRDefault="00EC2334" w:rsidP="00EC2334">
            <w:pPr>
              <w:pStyle w:val="Experincia"/>
              <w:rPr>
                <w:lang w:val="pt-BR"/>
              </w:rPr>
            </w:pPr>
            <w:r>
              <w:rPr>
                <w:lang w:val="pt-BR"/>
              </w:rPr>
              <w:t>Eletricista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 w:rsidR="00AF5356">
              <w:rPr>
                <w:lang w:val="pt-BR"/>
              </w:rPr>
              <w:t>DITECH SERVIÇOS DE ELÉTRICA</w:t>
            </w:r>
          </w:p>
          <w:p w14:paraId="33381B9B" w14:textId="77777777" w:rsidR="00EC2334" w:rsidRPr="00291D02" w:rsidRDefault="00AF5356" w:rsidP="00EC2334">
            <w:pPr>
              <w:pStyle w:val="Datas"/>
              <w:rPr>
                <w:lang w:val="pt-BR"/>
              </w:rPr>
            </w:pPr>
            <w:r>
              <w:rPr>
                <w:lang w:val="pt-BR"/>
              </w:rPr>
              <w:t>Dez</w:t>
            </w:r>
            <w:r w:rsidR="00EC2334">
              <w:rPr>
                <w:lang w:val="pt-BR"/>
              </w:rPr>
              <w:t>/20</w:t>
            </w:r>
            <w:r>
              <w:rPr>
                <w:lang w:val="pt-BR"/>
              </w:rPr>
              <w:t>20</w:t>
            </w:r>
            <w:r w:rsidR="00EC2334" w:rsidRPr="00291D02">
              <w:rPr>
                <w:rFonts w:eastAsia="Calibri"/>
                <w:lang w:val="pt-BR" w:bidi="pt-BR"/>
              </w:rPr>
              <w:t xml:space="preserve"> – </w:t>
            </w:r>
            <w:r>
              <w:rPr>
                <w:lang w:val="pt-BR"/>
              </w:rPr>
              <w:t>Até o momento</w:t>
            </w:r>
          </w:p>
          <w:p w14:paraId="0A87D49D" w14:textId="77777777" w:rsidR="00EC2334" w:rsidRPr="00291D02" w:rsidRDefault="00EC2334" w:rsidP="00EC2334">
            <w:pPr>
              <w:pStyle w:val="Experincia"/>
              <w:rPr>
                <w:lang w:val="pt-BR"/>
              </w:rPr>
            </w:pPr>
            <w:r>
              <w:rPr>
                <w:lang w:val="pt-BR"/>
              </w:rPr>
              <w:t>Eletricista</w:t>
            </w:r>
            <w:r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r w:rsidR="00AF5356">
              <w:rPr>
                <w:lang w:val="pt-BR"/>
              </w:rPr>
              <w:t>SSJ ENERGIA</w:t>
            </w:r>
          </w:p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BF5BBB4D0761400FBA6C740B886C2DA5"/>
              </w:placeholder>
              <w:temporary/>
              <w:showingPlcHdr/>
              <w15:appearance w15:val="hidden"/>
            </w:sdtPr>
            <w:sdtContent>
              <w:p w14:paraId="17F45392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14:paraId="1336B4ED" w14:textId="77777777" w:rsidR="003D1B71" w:rsidRPr="00291D02" w:rsidRDefault="00AF5356" w:rsidP="00353B60">
            <w:pPr>
              <w:pStyle w:val="Nomedaescola"/>
              <w:rPr>
                <w:lang w:val="pt-BR"/>
              </w:rPr>
            </w:pPr>
            <w:r>
              <w:rPr>
                <w:lang w:val="pt-BR"/>
              </w:rPr>
              <w:t>Escola Estadual Técnica São João Batista – Montenegro/RS</w:t>
            </w:r>
          </w:p>
          <w:p w14:paraId="34C79402" w14:textId="77777777" w:rsidR="00AF5356" w:rsidRPr="00AF5356" w:rsidRDefault="00AF5356" w:rsidP="00AF5356">
            <w:pPr>
              <w:pStyle w:val="Commarcadores"/>
              <w:rPr>
                <w:lang w:val="pt-BR"/>
              </w:rPr>
            </w:pPr>
            <w:r>
              <w:rPr>
                <w:lang w:val="pt-BR"/>
              </w:rPr>
              <w:t>Técnico em eletrotécnica em andamento</w:t>
            </w:r>
          </w:p>
          <w:p w14:paraId="6785D522" w14:textId="77777777" w:rsidR="00AF5356" w:rsidRDefault="00AF5356" w:rsidP="00AF5356">
            <w:pPr>
              <w:pStyle w:val="Commarcadores"/>
              <w:numPr>
                <w:ilvl w:val="0"/>
                <w:numId w:val="0"/>
              </w:numPr>
              <w:ind w:left="360"/>
              <w:rPr>
                <w:lang w:val="pt-BR"/>
              </w:rPr>
            </w:pPr>
          </w:p>
          <w:p w14:paraId="144E7356" w14:textId="77777777" w:rsidR="00AF5356" w:rsidRPr="00291D02" w:rsidRDefault="00AF5356" w:rsidP="00AF5356">
            <w:pPr>
              <w:pStyle w:val="Commarcadores"/>
              <w:numPr>
                <w:ilvl w:val="0"/>
                <w:numId w:val="0"/>
              </w:numPr>
              <w:ind w:left="360"/>
              <w:rPr>
                <w:lang w:val="pt-BR"/>
              </w:rPr>
            </w:pPr>
          </w:p>
          <w:p w14:paraId="20AB78FE" w14:textId="77777777" w:rsidR="00AF5356" w:rsidRPr="00291D02" w:rsidRDefault="00AF5356" w:rsidP="00AF5356">
            <w:pPr>
              <w:pStyle w:val="Nomedaescola"/>
              <w:rPr>
                <w:lang w:val="pt-BR"/>
              </w:rPr>
            </w:pPr>
            <w:proofErr w:type="spellStart"/>
            <w:r>
              <w:rPr>
                <w:lang w:val="pt-BR"/>
              </w:rPr>
              <w:t>Cetemp</w:t>
            </w:r>
            <w:proofErr w:type="spellEnd"/>
            <w:r>
              <w:rPr>
                <w:lang w:val="pt-BR"/>
              </w:rPr>
              <w:t xml:space="preserve"> - São Leopoldo/RS </w:t>
            </w:r>
          </w:p>
          <w:p w14:paraId="6D4D7E70" w14:textId="77777777" w:rsidR="003D1B71" w:rsidRPr="00AF5356" w:rsidRDefault="00AF5356" w:rsidP="00AF5356">
            <w:pPr>
              <w:pStyle w:val="Commarcadores"/>
              <w:rPr>
                <w:sz w:val="24"/>
                <w:lang w:val="pt-BR"/>
              </w:rPr>
            </w:pPr>
            <w:r w:rsidRPr="00AF5356">
              <w:rPr>
                <w:lang w:val="pt-BR"/>
              </w:rPr>
              <w:t>Instrumentação</w:t>
            </w:r>
            <w:r w:rsidRPr="00AF5356">
              <w:rPr>
                <w:sz w:val="24"/>
                <w:lang w:val="pt-BR"/>
              </w:rPr>
              <w:t xml:space="preserve"> Básica – 100h</w:t>
            </w:r>
          </w:p>
        </w:tc>
      </w:tr>
      <w:tr w:rsidR="003D1B71" w:rsidRPr="00291D02" w14:paraId="7ED83CBF" w14:textId="77777777" w:rsidTr="003D1B71">
        <w:trPr>
          <w:trHeight w:val="1164"/>
        </w:trPr>
        <w:tc>
          <w:tcPr>
            <w:tcW w:w="720" w:type="dxa"/>
          </w:tcPr>
          <w:p w14:paraId="69E7DA13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7EA5F419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3F92642F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E1A37B6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14:paraId="24A9660A" w14:textId="77777777" w:rsidTr="003D1B71">
        <w:trPr>
          <w:trHeight w:val="543"/>
        </w:trPr>
        <w:tc>
          <w:tcPr>
            <w:tcW w:w="720" w:type="dxa"/>
          </w:tcPr>
          <w:p w14:paraId="489F6080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45E4BF" w14:textId="77777777"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8816C6F" wp14:editId="1829DAA2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EB497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565297D" w14:textId="77777777" w:rsidR="003D1B71" w:rsidRPr="00291D02" w:rsidRDefault="00EC2334" w:rsidP="00380FD1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 xml:space="preserve">Carlos Lourival </w:t>
            </w:r>
            <w:proofErr w:type="spellStart"/>
            <w:r>
              <w:rPr>
                <w:lang w:val="pt-BR"/>
              </w:rPr>
              <w:t>Lampert</w:t>
            </w:r>
            <w:proofErr w:type="spellEnd"/>
            <w:r>
              <w:rPr>
                <w:lang w:val="pt-BR"/>
              </w:rPr>
              <w:t>, 544</w:t>
            </w:r>
          </w:p>
          <w:p w14:paraId="14F5596F" w14:textId="77777777" w:rsidR="003D1B71" w:rsidRPr="00291D02" w:rsidRDefault="00EC2334" w:rsidP="00EC2334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Montenegro, RS - 92519506</w:t>
            </w:r>
          </w:p>
        </w:tc>
        <w:tc>
          <w:tcPr>
            <w:tcW w:w="423" w:type="dxa"/>
            <w:vMerge/>
          </w:tcPr>
          <w:p w14:paraId="2374B392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F199D03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4CE1923A" w14:textId="77777777" w:rsidTr="003D1B71">
        <w:trPr>
          <w:trHeight w:val="183"/>
        </w:trPr>
        <w:tc>
          <w:tcPr>
            <w:tcW w:w="720" w:type="dxa"/>
          </w:tcPr>
          <w:p w14:paraId="11BC6155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EEA93D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18DF34D9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5FB1857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1B2CD24" w14:textId="77777777" w:rsidTr="003D1B71">
        <w:trPr>
          <w:trHeight w:val="624"/>
        </w:trPr>
        <w:tc>
          <w:tcPr>
            <w:tcW w:w="720" w:type="dxa"/>
          </w:tcPr>
          <w:p w14:paraId="04B3A5FF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AF3E2D4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8B53984" wp14:editId="7B6C4D6C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55AD1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951CBE2" w14:textId="77777777" w:rsidR="003D1B71" w:rsidRPr="00291D02" w:rsidRDefault="00EC2334" w:rsidP="00EC2334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51 981523675</w:t>
            </w:r>
          </w:p>
        </w:tc>
        <w:tc>
          <w:tcPr>
            <w:tcW w:w="423" w:type="dxa"/>
            <w:vMerge/>
          </w:tcPr>
          <w:p w14:paraId="52079A75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08BD5000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9DC3BE1" w14:textId="77777777" w:rsidTr="003D1B71">
        <w:trPr>
          <w:trHeight w:val="183"/>
        </w:trPr>
        <w:tc>
          <w:tcPr>
            <w:tcW w:w="720" w:type="dxa"/>
          </w:tcPr>
          <w:p w14:paraId="2374C050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102758F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6664C723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33881E6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0915BBEA" w14:textId="77777777" w:rsidTr="003D1B71">
        <w:trPr>
          <w:trHeight w:val="633"/>
        </w:trPr>
        <w:tc>
          <w:tcPr>
            <w:tcW w:w="720" w:type="dxa"/>
          </w:tcPr>
          <w:p w14:paraId="40F21316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1D2FF7F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4E32B96" wp14:editId="1A0BDD01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E2209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6A07012" w14:textId="77777777" w:rsidR="003D1B71" w:rsidRPr="00291D02" w:rsidRDefault="00EC2334" w:rsidP="00EC2334">
            <w:pPr>
              <w:pStyle w:val="Informaes"/>
              <w:rPr>
                <w:lang w:val="pt-BR"/>
              </w:rPr>
            </w:pPr>
            <w:r>
              <w:rPr>
                <w:lang w:val="pt-BR"/>
              </w:rPr>
              <w:t>eraldo_rs.jr@hotmail.com</w:t>
            </w:r>
          </w:p>
        </w:tc>
        <w:tc>
          <w:tcPr>
            <w:tcW w:w="423" w:type="dxa"/>
            <w:vMerge/>
          </w:tcPr>
          <w:p w14:paraId="43F84093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5D21FAB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2CDCE40F" w14:textId="77777777" w:rsidTr="003D1B71">
        <w:trPr>
          <w:trHeight w:val="174"/>
        </w:trPr>
        <w:tc>
          <w:tcPr>
            <w:tcW w:w="720" w:type="dxa"/>
          </w:tcPr>
          <w:p w14:paraId="21D6BCDA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617BD8E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17CFB992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170EC65F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3C41276" w14:textId="77777777" w:rsidTr="003D1B71">
        <w:trPr>
          <w:trHeight w:val="633"/>
        </w:trPr>
        <w:tc>
          <w:tcPr>
            <w:tcW w:w="720" w:type="dxa"/>
          </w:tcPr>
          <w:p w14:paraId="3125DA1C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2D22AA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</w:p>
        </w:tc>
        <w:tc>
          <w:tcPr>
            <w:tcW w:w="2312" w:type="dxa"/>
            <w:vAlign w:val="center"/>
          </w:tcPr>
          <w:p w14:paraId="229799F8" w14:textId="77777777" w:rsidR="003D1B71" w:rsidRPr="00291D02" w:rsidRDefault="003D1B71" w:rsidP="00EC2334">
            <w:pPr>
              <w:pStyle w:val="Informaes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2CFA7A24" w14:textId="77777777"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02C6FA7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1C05DAC5" w14:textId="77777777" w:rsidTr="003D1B71">
        <w:trPr>
          <w:trHeight w:val="2448"/>
        </w:trPr>
        <w:tc>
          <w:tcPr>
            <w:tcW w:w="720" w:type="dxa"/>
          </w:tcPr>
          <w:p w14:paraId="74052CEE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05998E2A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6EEFA3B7" w14:textId="77777777"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14:paraId="7A68A81A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14:paraId="27A66BA5" w14:textId="77777777"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08451" w14:textId="77777777" w:rsidR="00412418" w:rsidRDefault="00412418" w:rsidP="00590471">
      <w:r>
        <w:separator/>
      </w:r>
    </w:p>
  </w:endnote>
  <w:endnote w:type="continuationSeparator" w:id="0">
    <w:p w14:paraId="1ADBB3C7" w14:textId="77777777" w:rsidR="00412418" w:rsidRDefault="0041241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A3C17" w14:textId="77777777" w:rsidR="00412418" w:rsidRDefault="00412418" w:rsidP="00590471">
      <w:r>
        <w:separator/>
      </w:r>
    </w:p>
  </w:footnote>
  <w:footnote w:type="continuationSeparator" w:id="0">
    <w:p w14:paraId="62BD07D6" w14:textId="77777777" w:rsidR="00412418" w:rsidRDefault="0041241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8737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8B25E3" wp14:editId="1F3951B4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421835326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475313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7j3rrXEyXoRoX0BCP0TXnl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7u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P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h7BSd2vgChB8RqPFhZnXED8kv3kpZih8QurR/0C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ztc0Tx/OHS3n9QXb15HxGjibJ0nNW8zcvrSEBOYWMtW94fShs4WcF&#10;yILu0fIhW5O6E17xmdQBIfj2eg2RVhIJy8/ytKXqqWs9/S7YtvnuUW5vditVfnGFtlMOyJALPM/k&#10;8Y5xzlWZ/65nSmHaaQU+qbzv4duX1pDzw1FY5gOej1vra0iXIAyQ8SFzi8uICxVzaP0QT/96U5+d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z/n7KzWZIlubHzq7TdF5iKzIw/2vQstJ6lFtKy2aLNjBlFjpEtidLT60PeyrrACc7k&#10;OeSib6EK7nCPEwh3PwDcCaHnqKu9KRv5gdaZ3tB6vijWuLoHYGnzYZ3pjWjROhd18qVhDNq4Ko7Q&#10;m8OuZZ/3jsBPLlyp7Nb33+Wh9TzHtuawewAi2q28ADIc2mzY5/Mj8BN+Hr7CGVf3NjbvMAI/OdLn&#10;MNDoa2hhnpNSxA3hfTJYsd2dm12mWrFEzuMacZ8VElwmvsfGUCv2y+qrOw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YPv/zuX/7HP//1t3/6&#10;x19+98u/8o9/qH/9+rc/fcr410+//Olffv728a1+8e9//utPf/v5269//tOf/vpvv/3h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iP20I1pXVX51KOXlDpsMpqrsg&#10;IY44H+ZuXiciw5IZMw2jLbBaodRfHaa6r8UGz5He/ccfcmqt+t2DiSQwj8EnIG6fiCo/hKEvnbTT&#10;SC4gvyGZ82eF50Im0gACCSRfLPWMaSTsMPpFHElmGJ2VDCJL/F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tyLCHwNFAkmhzLphxLCDwNFIkmx7IpxxICTwNFosmxbMqxhMDSQDmWzeRYNuVY&#10;QuBpoEg0OZYNSqWwPCHwNFAkmhzLBqUiGphIVI5lMzmWDUpFNDCRqBzLZnIsm3IsIbB6QTmWzeRY&#10;NiiV2gYmx7IpxxICrwqKRJNj2ZRjCYGngSLR5Fg25VhC4GmgSDQ5lk05lhBYGijHspkcy6YcSwg8&#10;DRSJJseyKccSAk8DRaLJsWzKsYTA00CRaHIsm3IsIfA0UCSaHMum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vS3dm+GkcIRQvp5vYit9639gx75Cef9d&#10;zXCAmYfPs3DBHMoyhlt3EAKP265OFWePNuBpkHx8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5ZpU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DE+xt9XH9RyI/cH7X0Rcg9xom+05rhBkeuvTz9oR30n0YkR+uOInAMEaqdUfRXfbeKrNW6TG2q3N&#10;nPiXnLgq625unyanNghem2n0Mf7ZPqWTmstQss1rWfVXsztsF4irbfb+CvBUpBKljEBdexyOd0Fq&#10;UIAZf0WxwyLUstI+tDJJNbMPpGV66oV8L/9+qeOP25TTI71mqVsfCUAttsw0JVi91ZqB3TzBGCeP&#10;Dq+v1uwrrHEch4Xbq4BYSnUm4TPWiCKziswUgaOvPFNGwsw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Hwzrfkoz9jAlyoaSRxXjSSS95ZPv35fF2EPKPKPq77+Nn8ypwjJWs9XfPmENJsnd4lkRO1FAR&#10;x9GLSWM8wACXE04Fojrq5WMUk6KeDqv/ip2GI8iF4HcJ2m2fXhMW8R/3PBcMQzyDOTHVXMJ6Q551&#10;WF67Yf6ehxdrWoUf8ZbH+a/HQ4z2f2MTZAX+Qo2X8finMr0B1XJqWh7nv/4+h9g+AyzqmR/ocX01&#10;fosiBO8ZkcXU871nqGno/kYNAbIeukLikTKceEerUoLWA8zRjA0Cjt1SdWelZnim/ptz/Cd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jT4fHv469rTds0PvuBm6CakwBk7MfTt+&#10;+6/cZ7TRanswd2pCxtFmRvkb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Y3lIqwPCPoLHAklhzLG0rFLCiR6BzLu+RY3lAq&#10;ZkGJROdY3iXH8naOZQTVW3CO5V1yLG8oFX0GJcfydo5lBN0SHIklx/J2jmUEnQWOxJJjeTvHMoLO&#10;AkdiybG8nWMZQWWBcyzvkmN5O8cygs4CR2LJsbydYxlBZ4EjseRY3s6xjKCzwJFYcixv51hG0Fng&#10;SCw5lrdzLCNoLLicYxlBN4BxLFfJsVzOsYygs8C+zlfJsVzOsYygs8C+zlfJsVzOsYygs8D2iVfJ&#10;sVzOsYygs8D2iVf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QGlUlie&#10;EHgaKBJNjuUBpSIamEhUjuVhciwPKBXRwESiciwPk2N5KMcSAqsXlGN5mBzLA0qltoHJsTyUYwmB&#10;VwVFosmxPJRjCYGngSLR5FgeyrGEwNNAkWhyLA/lWEJgaaAcy8PkWB7KsYTA00CRaHIsD+VYQuBp&#10;oEg0OZaHciwh8DRQJJocy0M5lhB4GigSTY7loRxLCBwNnsqxhMDLQDiWp8mxPJVjCYGngczOT5Nj&#10;eSrHEgJPA5mdnybH8lSOJQSeBuInPk2O5akcSwg8DcRPf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B6DD7"/>
    <w:multiLevelType w:val="hybridMultilevel"/>
    <w:tmpl w:val="4AD8B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53811006">
    <w:abstractNumId w:val="10"/>
  </w:num>
  <w:num w:numId="2" w16cid:durableId="2058973479">
    <w:abstractNumId w:val="11"/>
  </w:num>
  <w:num w:numId="3" w16cid:durableId="1265111655">
    <w:abstractNumId w:val="9"/>
  </w:num>
  <w:num w:numId="4" w16cid:durableId="915091560">
    <w:abstractNumId w:val="14"/>
  </w:num>
  <w:num w:numId="5" w16cid:durableId="191765620">
    <w:abstractNumId w:val="15"/>
  </w:num>
  <w:num w:numId="6" w16cid:durableId="1633753927">
    <w:abstractNumId w:val="8"/>
  </w:num>
  <w:num w:numId="7" w16cid:durableId="101724956">
    <w:abstractNumId w:val="3"/>
  </w:num>
  <w:num w:numId="8" w16cid:durableId="886187686">
    <w:abstractNumId w:val="2"/>
  </w:num>
  <w:num w:numId="9" w16cid:durableId="1071276271">
    <w:abstractNumId w:val="1"/>
  </w:num>
  <w:num w:numId="10" w16cid:durableId="1385906179">
    <w:abstractNumId w:val="0"/>
  </w:num>
  <w:num w:numId="11" w16cid:durableId="1012758411">
    <w:abstractNumId w:val="7"/>
  </w:num>
  <w:num w:numId="12" w16cid:durableId="1270359983">
    <w:abstractNumId w:val="6"/>
  </w:num>
  <w:num w:numId="13" w16cid:durableId="702099123">
    <w:abstractNumId w:val="5"/>
  </w:num>
  <w:num w:numId="14" w16cid:durableId="1591936742">
    <w:abstractNumId w:val="4"/>
  </w:num>
  <w:num w:numId="15" w16cid:durableId="471362842">
    <w:abstractNumId w:val="13"/>
  </w:num>
  <w:num w:numId="16" w16cid:durableId="611980846">
    <w:abstractNumId w:val="12"/>
  </w:num>
  <w:num w:numId="17" w16cid:durableId="11478920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334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12418"/>
    <w:rsid w:val="004E158A"/>
    <w:rsid w:val="00550489"/>
    <w:rsid w:val="00565C77"/>
    <w:rsid w:val="0056708E"/>
    <w:rsid w:val="00573115"/>
    <w:rsid w:val="005801E5"/>
    <w:rsid w:val="00590471"/>
    <w:rsid w:val="005D01FA"/>
    <w:rsid w:val="00622358"/>
    <w:rsid w:val="00653E17"/>
    <w:rsid w:val="006A08E8"/>
    <w:rsid w:val="006A3F7D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C6C7E"/>
    <w:rsid w:val="00AF5356"/>
    <w:rsid w:val="00B4158A"/>
    <w:rsid w:val="00B6466C"/>
    <w:rsid w:val="00BB1B5D"/>
    <w:rsid w:val="00BC22C7"/>
    <w:rsid w:val="00BD195A"/>
    <w:rsid w:val="00C07240"/>
    <w:rsid w:val="00C14078"/>
    <w:rsid w:val="00C32A89"/>
    <w:rsid w:val="00CE1E3D"/>
    <w:rsid w:val="00D053FA"/>
    <w:rsid w:val="00D561E1"/>
    <w:rsid w:val="00DC3F0A"/>
    <w:rsid w:val="00E26AED"/>
    <w:rsid w:val="00E73AB8"/>
    <w:rsid w:val="00E90A60"/>
    <w:rsid w:val="00EC2334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5FA39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SimplesTabela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\AppData\Roaming\Microsoft\Modelo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4D05DCC21545A8914A206C298900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90373F-D018-40E4-B092-464976BD2888}"/>
      </w:docPartPr>
      <w:docPartBody>
        <w:p w:rsidR="008D3A37" w:rsidRDefault="00225165">
          <w:pPr>
            <w:pStyle w:val="214D05DCC21545A8914A206C29890077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BF5BBB4D0761400FBA6C740B886C2D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7CE01-A4B2-455D-971E-6BF484976D6F}"/>
      </w:docPartPr>
      <w:docPartBody>
        <w:p w:rsidR="008D3A37" w:rsidRDefault="00225165">
          <w:pPr>
            <w:pStyle w:val="BF5BBB4D0761400FBA6C740B886C2DA5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EB"/>
    <w:rsid w:val="001461E3"/>
    <w:rsid w:val="00225165"/>
    <w:rsid w:val="008D3A37"/>
    <w:rsid w:val="00EA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14D05DCC21545A8914A206C29890077">
    <w:name w:val="214D05DCC21545A8914A206C29890077"/>
  </w:style>
  <w:style w:type="paragraph" w:customStyle="1" w:styleId="BF5BBB4D0761400FBA6C740B886C2DA5">
    <w:name w:val="BF5BBB4D0761400FBA6C740B886C2DA5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111</Words>
  <Characters>603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2023-05-23T16:33:00Z</dcterms:created>
  <dcterms:modified xsi:type="dcterms:W3CDTF">2023-05-23T16:33:00Z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