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AA5" w:rsidRPr="008E14E9" w:rsidRDefault="00B44758" w:rsidP="00E44D11">
      <w:pPr>
        <w:jc w:val="both"/>
      </w:pPr>
      <w:r w:rsidRPr="00CE7145">
        <w:rPr>
          <w:b/>
          <w:noProof/>
          <w:sz w:val="28"/>
          <w:szCs w:val="28"/>
        </w:rPr>
        <mc:AlternateContent>
          <mc:Choice Requires="wps">
            <w:drawing>
              <wp:anchor distT="0" distB="548640" distL="114300" distR="114300" simplePos="0" relativeHeight="251663360" behindDoc="0" locked="0" layoutInCell="1" allowOverlap="1" wp14:anchorId="188A89FD" wp14:editId="15DC7D5D">
                <wp:simplePos x="0" y="0"/>
                <wp:positionH relativeFrom="margin">
                  <wp:posOffset>3810</wp:posOffset>
                </wp:positionH>
                <wp:positionV relativeFrom="margin">
                  <wp:posOffset>-20320</wp:posOffset>
                </wp:positionV>
                <wp:extent cx="6316980" cy="1714500"/>
                <wp:effectExtent l="0" t="0" r="7620" b="0"/>
                <wp:wrapTopAndBottom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17145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4E9" w:rsidRDefault="008E14E9" w:rsidP="008E14E9">
                            <w:pPr>
                              <w:jc w:val="both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  <w:r w:rsidRPr="0078584E">
                              <w:rPr>
                                <w:b/>
                                <w:i/>
                                <w:color w:val="FFFFFF" w:themeColor="background1"/>
                              </w:rPr>
                              <w:t>CURRICULUM</w:t>
                            </w:r>
                          </w:p>
                          <w:p w:rsidR="00B44758" w:rsidRPr="008E14E9" w:rsidRDefault="002657EC" w:rsidP="008E14E9">
                            <w:pPr>
                              <w:jc w:val="both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</w:rPr>
                              <w:t>NOME.GEOVA VIEIRA PINTO</w:t>
                            </w:r>
                            <w:r w:rsidR="008E14E9" w:rsidRPr="008E14E9">
                              <w:rPr>
                                <w:b/>
                                <w:i/>
                                <w:color w:val="7030A0"/>
                              </w:rPr>
                              <w:t xml:space="preserve">                                       </w:t>
                            </w:r>
                          </w:p>
                          <w:p w:rsidR="00150207" w:rsidRDefault="00B44758" w:rsidP="00EE04F4">
                            <w:pPr>
                              <w:jc w:val="both"/>
                              <w:rPr>
                                <w:color w:val="7030A0"/>
                              </w:rPr>
                            </w:pPr>
                            <w:r w:rsidRPr="0078584E">
                              <w:rPr>
                                <w:b/>
                                <w:i/>
                                <w:color w:val="FFFFFF" w:themeColor="background1"/>
                              </w:rPr>
                              <w:t>FONE</w:t>
                            </w:r>
                            <w:r w:rsidR="0078584E">
                              <w:rPr>
                                <w:b/>
                                <w:i/>
                                <w:color w:val="FFFFFF" w:themeColor="background1"/>
                              </w:rPr>
                              <w:t>-</w:t>
                            </w:r>
                            <w:r w:rsidRPr="00CE7145"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FFFFFF" w:themeColor="background1"/>
                                </w:rPr>
                                <w:alias w:val="Telefone"/>
                                <w:id w:val="-638956903"/>
                                <w:placeholder>
                                  <w:docPart w:val="387696E86FB44A80BEA4734CAB5C8D21"/>
                                </w:placeholder>
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150207">
                                  <w:rPr>
                                    <w:b/>
                                    <w:color w:val="FFFFFF" w:themeColor="background1"/>
                                  </w:rPr>
                                  <w:t>CEL-54 99222-9313</w:t>
                                </w:r>
                                <w:r w:rsidRPr="0078584E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                            RECADO-8139-5122 F/CRIS </w:t>
                                </w:r>
                              </w:sdtContent>
                            </w:sdt>
                          </w:p>
                          <w:p w:rsidR="008E14E9" w:rsidRPr="006605D8" w:rsidRDefault="00150207" w:rsidP="00EE04F4">
                            <w:pPr>
                              <w:jc w:val="both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E-</w:t>
                            </w:r>
                            <w:r w:rsidRPr="00150207">
                              <w:rPr>
                                <w:color w:val="FFFFFF" w:themeColor="background1"/>
                              </w:rPr>
                              <w:t>MAIL</w:t>
                            </w:r>
                            <w:r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Pr="00150207">
                              <w:rPr>
                                <w:color w:val="FFFFFF" w:themeColor="background1"/>
                              </w:rPr>
                              <w:t>geovavieirap</w:t>
                            </w:r>
                            <w:r>
                              <w:rPr>
                                <w:color w:val="FFFFFF" w:themeColor="background1"/>
                              </w:rPr>
                              <w:t>@</w:t>
                            </w:r>
                            <w:r w:rsidRPr="00150207">
                              <w:rPr>
                                <w:color w:val="FFFFFF" w:themeColor="background1"/>
                              </w:rPr>
                              <w:t>gmail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150207">
                              <w:rPr>
                                <w:color w:val="FFFFFF" w:themeColor="background1"/>
                              </w:rPr>
                              <w:t>com</w:t>
                            </w:r>
                            <w:r w:rsidR="008E14E9">
                              <w:rPr>
                                <w:color w:val="7030A0"/>
                              </w:rPr>
                              <w:t xml:space="preserve">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left:0;text-align:left;margin-left:.3pt;margin-top:-1.6pt;width:497.4pt;height:135pt;z-index:251663360;visibility:visible;mso-wrap-style:square;mso-width-percent:0;mso-height-percent:0;mso-wrap-distance-left:9pt;mso-wrap-distance-top:0;mso-wrap-distance-right:9pt;mso-wrap-distance-bottom:43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" stroked="f" strokeweight="1.5pt">
                <v:fill r:id="rId13" o:title="" recolor="t" rotate="t" type="tile"/>
                <v:imagedata recolortarget="white [3057]"/>
                <v:textbox>
                  <w:txbxContent>
                    <w:p w:rsidR="008E14E9" w:rsidRDefault="008E14E9" w:rsidP="008E14E9">
                      <w:pPr>
                        <w:jc w:val="both"/>
                        <w:rPr>
                          <w:b/>
                          <w:i/>
                          <w:color w:val="7030A0"/>
                        </w:rPr>
                      </w:pPr>
                      <w:r w:rsidRPr="0078584E">
                        <w:rPr>
                          <w:b/>
                          <w:i/>
                          <w:color w:val="FFFFFF" w:themeColor="background1"/>
                        </w:rPr>
                        <w:t>CURRICULUM</w:t>
                      </w:r>
                    </w:p>
                    <w:p w:rsidR="00B44758" w:rsidRPr="008E14E9" w:rsidRDefault="002657EC" w:rsidP="008E14E9">
                      <w:pPr>
                        <w:jc w:val="both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</w:rPr>
                        <w:t>NOME.GEOVA VIEIRA PINTO</w:t>
                      </w:r>
                      <w:r w:rsidR="008E14E9" w:rsidRPr="008E14E9">
                        <w:rPr>
                          <w:b/>
                          <w:i/>
                          <w:color w:val="7030A0"/>
                        </w:rPr>
                        <w:t xml:space="preserve">                                       </w:t>
                      </w:r>
                    </w:p>
                    <w:p w:rsidR="00150207" w:rsidRDefault="00B44758" w:rsidP="00EE04F4">
                      <w:pPr>
                        <w:jc w:val="both"/>
                        <w:rPr>
                          <w:color w:val="7030A0"/>
                        </w:rPr>
                      </w:pPr>
                      <w:r w:rsidRPr="0078584E">
                        <w:rPr>
                          <w:b/>
                          <w:i/>
                          <w:color w:val="FFFFFF" w:themeColor="background1"/>
                        </w:rPr>
                        <w:t>FONE</w:t>
                      </w:r>
                      <w:r w:rsidR="0078584E">
                        <w:rPr>
                          <w:b/>
                          <w:i/>
                          <w:color w:val="FFFFFF" w:themeColor="background1"/>
                        </w:rPr>
                        <w:t>-</w:t>
                      </w:r>
                      <w:r w:rsidRPr="00CE7145">
                        <w:t xml:space="preserve"> </w:t>
                      </w:r>
                      <w:sdt>
                        <w:sdtPr>
                          <w:rPr>
                            <w:b/>
                            <w:color w:val="FFFFFF" w:themeColor="background1"/>
                          </w:rPr>
                          <w:alias w:val="Telefone"/>
                          <w:id w:val="-638956903"/>
                          <w:placeholder>
                            <w:docPart w:val="387696E86FB44A80BEA4734CAB5C8D21"/>
                          </w:placeholder>
                          <w:dataBinding w:prefixMappings="xmlns:ns0='http://schemas.microsoft.com/office/2006/coverPageProps' 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="00150207">
                            <w:rPr>
                              <w:b/>
                              <w:color w:val="FFFFFF" w:themeColor="background1"/>
                            </w:rPr>
                            <w:t>CEL-54 99222-9313</w:t>
                          </w:r>
                          <w:r w:rsidRPr="0078584E">
                            <w:rPr>
                              <w:b/>
                              <w:color w:val="FFFFFF" w:themeColor="background1"/>
                            </w:rPr>
                            <w:t xml:space="preserve">                            RECADO-8139-5122 F/CRIS </w:t>
                          </w:r>
                        </w:sdtContent>
                      </w:sdt>
                    </w:p>
                    <w:p w:rsidR="008E14E9" w:rsidRPr="006605D8" w:rsidRDefault="00150207" w:rsidP="00EE04F4">
                      <w:pPr>
                        <w:jc w:val="both"/>
                        <w:rPr>
                          <w:color w:val="7030A0"/>
                        </w:rPr>
                      </w:pPr>
                      <w:r>
                        <w:rPr>
                          <w:color w:val="FFFFFF" w:themeColor="background1"/>
                        </w:rPr>
                        <w:t>E-</w:t>
                      </w:r>
                      <w:r w:rsidRPr="00150207">
                        <w:rPr>
                          <w:color w:val="FFFFFF" w:themeColor="background1"/>
                        </w:rPr>
                        <w:t>MAIL</w:t>
                      </w:r>
                      <w:r>
                        <w:rPr>
                          <w:color w:val="FFFFFF" w:themeColor="background1"/>
                        </w:rPr>
                        <w:t>-</w:t>
                      </w:r>
                      <w:r w:rsidRPr="00150207">
                        <w:rPr>
                          <w:color w:val="FFFFFF" w:themeColor="background1"/>
                        </w:rPr>
                        <w:t>geovavieirap</w:t>
                      </w:r>
                      <w:r>
                        <w:rPr>
                          <w:color w:val="FFFFFF" w:themeColor="background1"/>
                        </w:rPr>
                        <w:t>@</w:t>
                      </w:r>
                      <w:r w:rsidRPr="00150207">
                        <w:rPr>
                          <w:color w:val="FFFFFF" w:themeColor="background1"/>
                        </w:rPr>
                        <w:t>gmail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bookmarkStart w:id="1" w:name="_GoBack"/>
                      <w:bookmarkEnd w:id="1"/>
                      <w:r w:rsidRPr="00150207">
                        <w:rPr>
                          <w:color w:val="FFFFFF" w:themeColor="background1"/>
                        </w:rPr>
                        <w:t>com</w:t>
                      </w:r>
                      <w:r w:rsidR="008E14E9">
                        <w:rPr>
                          <w:color w:val="7030A0"/>
                        </w:rPr>
                        <w:t xml:space="preserve">                                                    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E541EB">
        <w:t xml:space="preserve">                                                      </w:t>
      </w:r>
      <w:r w:rsidR="008E14E9">
        <w:t xml:space="preserve"> </w:t>
      </w:r>
      <w:r w:rsidR="00FA0AA5" w:rsidRPr="00CE7145">
        <w:rPr>
          <w:b/>
        </w:rPr>
        <w:t>DADOS</w:t>
      </w:r>
      <w:r w:rsidR="00FA0AA5" w:rsidRPr="00CE7145">
        <w:t xml:space="preserve"> </w:t>
      </w:r>
      <w:r w:rsidR="00FA0AA5" w:rsidRPr="00CE7145">
        <w:rPr>
          <w:b/>
        </w:rPr>
        <w:t>PESSOAIS</w:t>
      </w:r>
    </w:p>
    <w:p w:rsidR="00E541EB" w:rsidRDefault="003E63D4" w:rsidP="00E569C6">
      <w:pPr>
        <w:jc w:val="both"/>
        <w:rPr>
          <w:b/>
          <w:i/>
          <w:color w:val="000000" w:themeColor="text1"/>
          <w:sz w:val="24"/>
          <w:szCs w:val="24"/>
        </w:rPr>
      </w:pPr>
      <w:r w:rsidRPr="00EE04F4">
        <w:rPr>
          <w:b/>
          <w:noProof/>
          <w:sz w:val="28"/>
          <w:szCs w:val="28"/>
        </w:rPr>
        <mc:AlternateContent>
          <mc:Choice Requires="wps">
            <w:drawing>
              <wp:anchor distT="0" distB="548640" distL="114300" distR="114300" simplePos="0" relativeHeight="251659264" behindDoc="0" locked="0" layoutInCell="1" allowOverlap="1" wp14:anchorId="4925B502" wp14:editId="469DD80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691640"/>
                <wp:effectExtent l="0" t="0" r="1905" b="3810"/>
                <wp:wrapTopAndBottom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916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AA5" w:rsidRPr="00E569C6" w:rsidRDefault="00FA0AA5" w:rsidP="00FA0AA5">
                            <w:pPr>
                              <w:jc w:val="both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FA0AA5">
                              <w:rPr>
                                <w:b/>
                                <w:i/>
                                <w:color w:val="7030A0"/>
                              </w:rPr>
                              <w:t>IMAIL</w:t>
                            </w:r>
                            <w:r w:rsidRPr="00E569C6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- </w:t>
                            </w:r>
                            <w:r w:rsidRPr="00FA0AA5">
                              <w:rPr>
                                <w:b/>
                                <w:i/>
                                <w:color w:val="7030A0"/>
                              </w:rPr>
                              <w:t>abimaele.vieira@gmail.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</w:rPr>
                              <w:t>com</w:t>
                            </w:r>
                          </w:p>
                          <w:p w:rsidR="00FA0AA5" w:rsidRDefault="00FA0AA5" w:rsidP="00FA0AA5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A0AA5">
                              <w:rPr>
                                <w:b/>
                                <w:i/>
                                <w:color w:val="7030A0"/>
                              </w:rPr>
                              <w:t>FONE</w:t>
                            </w:r>
                            <w:r w:rsidRPr="00E569C6">
                              <w:rPr>
                                <w:b/>
                                <w:i/>
                                <w:color w:val="000000" w:themeColor="text1"/>
                              </w:rPr>
                              <w:t>-</w:t>
                            </w:r>
                            <w:r w:rsidRPr="00E569C6">
                              <w:t xml:space="preserve"> </w:t>
                            </w:r>
                            <w:sdt>
                              <w:sdtPr>
                                <w:rPr>
                                  <w:color w:val="7030A0"/>
                                </w:rPr>
                                <w:alias w:val="Telefone"/>
                                <w:id w:val="602085081"/>
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150207">
                                  <w:rPr>
                                    <w:color w:val="7030A0"/>
                                  </w:rPr>
                                  <w:t xml:space="preserve">CEL-54 99222-9313                            RECADO-8139-5122 F/CRIS </w:t>
                                </w:r>
                              </w:sdtContent>
                            </w:sdt>
                          </w:p>
                          <w:p w:rsidR="00EE04F4" w:rsidRPr="003E63D4" w:rsidRDefault="00EE04F4" w:rsidP="00EE04F4">
                            <w:pPr>
                              <w:jc w:val="both"/>
                              <w:rPr>
                                <w:b/>
                                <w:color w:val="FEFDFD" w:themeColor="accent6" w:themeTint="02"/>
                                <w:spacing w:val="10"/>
                                <w:sz w:val="32"/>
                                <w:szCs w:val="32"/>
                                <w:lang w:val="en-U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27" style="position:absolute;left:0;text-align:left;margin-left:0;margin-top:0;width:7in;height:133.2pt;z-index:251659264;visibility:visible;mso-wrap-style:square;mso-width-percent:1000;mso-height-percent: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H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Rl&#10;AAAAAFJnaHRsb25nAAAF3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Y4QklNBAwAAAAAHeYAAAABAAAAoAAAAHgAAAHgAADhAAAAHcoAGAAB/9j/4AAQSkZJ&#10;RgABAgA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" stroked="f" strokeweight="1.5pt">
                <v:fill r:id="rId13" o:title="" recolor="t" rotate="t" type="tile"/>
                <v:imagedata recolortarget="white [3057]"/>
                <v:textbox>
                  <w:txbxContent>
                    <w:p w:rsidR="00FA0AA5" w:rsidRPr="00E569C6" w:rsidRDefault="00FA0AA5" w:rsidP="00FA0AA5">
                      <w:pPr>
                        <w:jc w:val="both"/>
                        <w:rPr>
                          <w:b/>
                          <w:i/>
                          <w:color w:val="000000" w:themeColor="text1"/>
                        </w:rPr>
                      </w:pPr>
                      <w:r w:rsidRPr="00FA0AA5">
                        <w:rPr>
                          <w:b/>
                          <w:i/>
                          <w:color w:val="7030A0"/>
                        </w:rPr>
                        <w:t>IMAIL</w:t>
                      </w:r>
                      <w:r w:rsidRPr="00E569C6">
                        <w:rPr>
                          <w:b/>
                          <w:i/>
                          <w:color w:val="000000" w:themeColor="text1"/>
                        </w:rPr>
                        <w:t xml:space="preserve">- </w:t>
                      </w:r>
                      <w:r w:rsidRPr="00FA0AA5">
                        <w:rPr>
                          <w:b/>
                          <w:i/>
                          <w:color w:val="7030A0"/>
                        </w:rPr>
                        <w:t>abimaele.vieira@gmail.</w:t>
                      </w:r>
                      <w:r>
                        <w:rPr>
                          <w:b/>
                          <w:i/>
                          <w:color w:val="7030A0"/>
                        </w:rPr>
                        <w:t>com</w:t>
                      </w:r>
                    </w:p>
                    <w:p w:rsidR="00FA0AA5" w:rsidRDefault="00FA0AA5" w:rsidP="00FA0AA5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FA0AA5">
                        <w:rPr>
                          <w:b/>
                          <w:i/>
                          <w:color w:val="7030A0"/>
                        </w:rPr>
                        <w:t>FONE</w:t>
                      </w:r>
                      <w:r w:rsidRPr="00E569C6">
                        <w:rPr>
                          <w:b/>
                          <w:i/>
                          <w:color w:val="000000" w:themeColor="text1"/>
                        </w:rPr>
                        <w:t>-</w:t>
                      </w:r>
                      <w:r w:rsidRPr="00E569C6">
                        <w:t xml:space="preserve"> </w:t>
                      </w:r>
                      <w:sdt>
                        <w:sdtPr>
                          <w:rPr>
                            <w:color w:val="7030A0"/>
                          </w:rPr>
                          <w:alias w:val="Telefone"/>
                          <w:id w:val="602085081"/>
                          <w:dataBinding w:prefixMappings="xmlns:ns0='http://schemas.microsoft.com/office/2006/coverPageProps' 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="00150207">
                            <w:rPr>
                              <w:color w:val="7030A0"/>
                            </w:rPr>
                            <w:t xml:space="preserve">CEL-54 99222-9313                            RECADO-8139-5122 F/CRIS </w:t>
                          </w:r>
                        </w:sdtContent>
                      </w:sdt>
                    </w:p>
                    <w:p w:rsidR="00EE04F4" w:rsidRPr="003E63D4" w:rsidRDefault="00EE04F4" w:rsidP="00EE04F4">
                      <w:pPr>
                        <w:jc w:val="both"/>
                        <w:rPr>
                          <w:b/>
                          <w:color w:val="FEFDFD" w:themeColor="accent6" w:themeTint="02"/>
                          <w:spacing w:val="10"/>
                          <w:sz w:val="32"/>
                          <w:szCs w:val="32"/>
                          <w:lang w:val="en-U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01DB7" w:rsidRPr="00E44D11">
        <w:rPr>
          <w:b/>
          <w:noProof/>
          <w:color w:val="000000" w:themeColor="text1"/>
        </w:rPr>
        <mc:AlternateContent>
          <mc:Choice Requires="wps">
            <w:drawing>
              <wp:anchor distT="0" distB="274320" distL="457200" distR="457200" simplePos="0" relativeHeight="251661312" behindDoc="0" locked="0" layoutInCell="1" allowOverlap="1" wp14:anchorId="3076721F" wp14:editId="4B04CB5B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1837055</wp:posOffset>
                    </wp:positionV>
                  </mc:Fallback>
                </mc:AlternateContent>
                <wp:extent cx="3992880" cy="480060"/>
                <wp:effectExtent l="19050" t="19050" r="45720" b="34290"/>
                <wp:wrapTopAndBottom/>
                <wp:docPr id="3" name="Retângulo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92880" cy="4800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187644" w:rsidRPr="00EE04F4" w:rsidRDefault="00FA0AA5" w:rsidP="00731C78">
                            <w:pPr>
                              <w:pStyle w:val="NomePessoal"/>
                              <w:jc w:val="both"/>
                              <w:rPr>
                                <w:lang w:val="en-US"/>
                              </w:rPr>
                            </w:pPr>
                            <w:r w:rsidRPr="00FA0AA5">
                              <w:rPr>
                                <w:color w:val="7030A0"/>
                                <w:lang w:val="en-US"/>
                              </w:rPr>
                              <w:t>ABIMAELE</w:t>
                            </w:r>
                            <w:r w:rsidR="003E63D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E63D4" w:rsidRPr="00FA0AA5">
                              <w:rPr>
                                <w:color w:val="7030A0"/>
                                <w:lang w:val="en-US"/>
                              </w:rPr>
                              <w:t>vieira</w:t>
                            </w:r>
                            <w:r w:rsidR="003E63D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E63D4" w:rsidRPr="00FA0AA5">
                              <w:rPr>
                                <w:color w:val="7030A0"/>
                                <w:lang w:val="en-US"/>
                              </w:rPr>
                              <w:t>pinto</w:t>
                            </w:r>
                          </w:p>
                        </w:txbxContent>
                      </wps:txbx>
                      <wps:bodyPr vert="horz" wrap="square" lIns="182880" tIns="91440" rIns="182880" bIns="4572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8" style="position:absolute;left:0;text-align:left;margin-left:0;margin-top:0;width:314.4pt;height:37.8pt;z-index:251661312;visibility:visible;mso-wrap-style:squar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" fillcolor="black [3213]" strokecolor="black [3213]" strokeweight="4.5pt">
                <v:stroke linestyle="thinThick"/>
                <v:path arrowok="t"/>
                <o:lock v:ext="edit" grouping="t"/>
                <v:textbox inset="14.4pt,7.2pt,14.4pt">
                  <w:txbxContent>
                    <w:p w:rsidR="00187644" w:rsidRPr="00EE04F4" w:rsidRDefault="00FA0AA5" w:rsidP="00731C78">
                      <w:pPr>
                        <w:pStyle w:val="NomePessoal"/>
                        <w:jc w:val="both"/>
                        <w:rPr>
                          <w:lang w:val="en-US"/>
                        </w:rPr>
                      </w:pPr>
                      <w:r w:rsidRPr="00FA0AA5">
                        <w:rPr>
                          <w:color w:val="7030A0"/>
                          <w:lang w:val="en-US"/>
                        </w:rPr>
                        <w:t>ABIMAELE</w:t>
                      </w:r>
                      <w:r w:rsidR="003E63D4">
                        <w:rPr>
                          <w:lang w:val="en-US"/>
                        </w:rPr>
                        <w:t xml:space="preserve"> </w:t>
                      </w:r>
                      <w:r w:rsidR="003E63D4" w:rsidRPr="00FA0AA5">
                        <w:rPr>
                          <w:color w:val="7030A0"/>
                          <w:lang w:val="en-US"/>
                        </w:rPr>
                        <w:t>vieira</w:t>
                      </w:r>
                      <w:r w:rsidR="003E63D4">
                        <w:rPr>
                          <w:lang w:val="en-US"/>
                        </w:rPr>
                        <w:t xml:space="preserve"> </w:t>
                      </w:r>
                      <w:r w:rsidR="003E63D4" w:rsidRPr="00FA0AA5">
                        <w:rPr>
                          <w:color w:val="7030A0"/>
                          <w:lang w:val="en-US"/>
                        </w:rPr>
                        <w:t>pinto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A96F46" w:rsidRPr="00E44D11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0" wp14:anchorId="11FA2F76" wp14:editId="45FB8DB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2113915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rOoMOsgEAAL4DAAAOAAAAAAAAAAAAAAAAAC4CAABkcnMvZTJvRG9jLnhtbFBL&#10;AQItABQABgAIAAAAIQBMHVNx2QAAAAMBAAAPAAAAAAAAAAAAAAAAAAwEAABkcnMvZG93bnJldi54&#10;bWxQSwUGAAAAAAQABADzAAAAEgUAAAAA&#10;" o:allowincell="f" o:allowoverlap="f" strokecolor="#6f6f74 [3204]">
                <w10:wrap anchorx="margin" anchory="margin"/>
              </v:line>
            </w:pict>
          </mc:Fallback>
        </mc:AlternateContent>
      </w:r>
      <w:r w:rsidR="00E44D11" w:rsidRPr="00E44D11">
        <w:rPr>
          <w:b/>
          <w:color w:val="000000" w:themeColor="text1"/>
        </w:rPr>
        <w:t>END</w:t>
      </w:r>
      <w:r w:rsidR="00E569C6">
        <w:rPr>
          <w:b/>
          <w:color w:val="000000" w:themeColor="text1"/>
        </w:rPr>
        <w:t>-</w:t>
      </w:r>
      <w:r w:rsidR="002657EC">
        <w:rPr>
          <w:b/>
          <w:color w:val="000000" w:themeColor="text1"/>
        </w:rPr>
        <w:t>R.Fioravante Dosse</w:t>
      </w:r>
      <w:r w:rsidR="00FA0AA5">
        <w:rPr>
          <w:b/>
          <w:i/>
          <w:color w:val="000000" w:themeColor="text1"/>
        </w:rPr>
        <w:t xml:space="preserve">                     </w:t>
      </w:r>
      <w:r w:rsidR="002657EC">
        <w:rPr>
          <w:b/>
          <w:i/>
          <w:color w:val="000000" w:themeColor="text1"/>
        </w:rPr>
        <w:t xml:space="preserve">                   </w:t>
      </w:r>
      <w:r w:rsidR="00FA0AA5">
        <w:rPr>
          <w:b/>
          <w:i/>
          <w:color w:val="000000" w:themeColor="text1"/>
        </w:rPr>
        <w:t xml:space="preserve">    </w:t>
      </w:r>
      <w:r w:rsidR="00FA0AA5" w:rsidRPr="00E44D11">
        <w:rPr>
          <w:b/>
          <w:i/>
          <w:color w:val="000000" w:themeColor="text1"/>
        </w:rPr>
        <w:t>Ja</w:t>
      </w:r>
      <w:r w:rsidR="00FA0AA5">
        <w:rPr>
          <w:b/>
          <w:i/>
          <w:color w:val="000000" w:themeColor="text1"/>
        </w:rPr>
        <w:t>rdim</w:t>
      </w:r>
      <w:r w:rsidR="00E44D11">
        <w:rPr>
          <w:b/>
          <w:i/>
          <w:color w:val="000000" w:themeColor="text1"/>
        </w:rPr>
        <w:t xml:space="preserve"> </w:t>
      </w:r>
      <w:r w:rsidR="002F4120">
        <w:rPr>
          <w:b/>
          <w:i/>
          <w:color w:val="000000" w:themeColor="text1"/>
        </w:rPr>
        <w:t>Iracema</w:t>
      </w:r>
      <w:r w:rsidR="00E44D11">
        <w:rPr>
          <w:b/>
          <w:i/>
          <w:color w:val="000000" w:themeColor="text1"/>
        </w:rPr>
        <w:t xml:space="preserve"> </w:t>
      </w:r>
      <w:r w:rsidR="00E44D11" w:rsidRPr="00FA0AA5">
        <w:rPr>
          <w:b/>
          <w:i/>
          <w:color w:val="000000" w:themeColor="text1"/>
        </w:rPr>
        <w:t>Caxias</w:t>
      </w:r>
      <w:r w:rsidR="00745E3A">
        <w:rPr>
          <w:b/>
          <w:i/>
          <w:color w:val="000000" w:themeColor="text1"/>
        </w:rPr>
        <w:t xml:space="preserve"> do SUL /RS                                </w:t>
      </w:r>
      <w:r w:rsidR="002F4120">
        <w:rPr>
          <w:b/>
          <w:color w:val="000000" w:themeColor="text1"/>
          <w:sz w:val="24"/>
          <w:szCs w:val="24"/>
        </w:rPr>
        <w:t>FILHO-</w:t>
      </w:r>
      <w:r w:rsidR="00E541EB">
        <w:rPr>
          <w:b/>
          <w:i/>
          <w:color w:val="000000" w:themeColor="text1"/>
          <w:sz w:val="24"/>
          <w:szCs w:val="24"/>
        </w:rPr>
        <w:t>A</w:t>
      </w:r>
      <w:r w:rsidR="002F4120" w:rsidRPr="00DA02F8">
        <w:rPr>
          <w:b/>
          <w:i/>
          <w:color w:val="000000" w:themeColor="text1"/>
          <w:sz w:val="24"/>
          <w:szCs w:val="24"/>
        </w:rPr>
        <w:t>na</w:t>
      </w:r>
      <w:r w:rsidR="00DA02F8">
        <w:rPr>
          <w:b/>
          <w:color w:val="000000" w:themeColor="text1"/>
          <w:sz w:val="24"/>
          <w:szCs w:val="24"/>
        </w:rPr>
        <w:t xml:space="preserve"> </w:t>
      </w:r>
      <w:r w:rsidR="002F4120" w:rsidRPr="00DA02F8">
        <w:rPr>
          <w:b/>
          <w:i/>
          <w:color w:val="000000" w:themeColor="text1"/>
          <w:sz w:val="24"/>
          <w:szCs w:val="24"/>
        </w:rPr>
        <w:t>Maria</w:t>
      </w:r>
      <w:r w:rsidR="00DA02F8">
        <w:rPr>
          <w:b/>
          <w:color w:val="000000" w:themeColor="text1"/>
          <w:sz w:val="24"/>
          <w:szCs w:val="24"/>
        </w:rPr>
        <w:t xml:space="preserve"> </w:t>
      </w:r>
      <w:r w:rsidR="00DA02F8" w:rsidRPr="00DA02F8">
        <w:rPr>
          <w:b/>
          <w:i/>
          <w:color w:val="000000" w:themeColor="text1"/>
          <w:sz w:val="24"/>
          <w:szCs w:val="24"/>
        </w:rPr>
        <w:t>vieira</w:t>
      </w:r>
      <w:r w:rsidR="00DA02F8">
        <w:rPr>
          <w:b/>
          <w:color w:val="000000" w:themeColor="text1"/>
          <w:sz w:val="24"/>
          <w:szCs w:val="24"/>
        </w:rPr>
        <w:t xml:space="preserve"> </w:t>
      </w:r>
      <w:r w:rsidR="00DA02F8" w:rsidRPr="00DA02F8">
        <w:rPr>
          <w:b/>
          <w:i/>
          <w:color w:val="000000" w:themeColor="text1"/>
          <w:sz w:val="24"/>
          <w:szCs w:val="24"/>
        </w:rPr>
        <w:t>pinto</w:t>
      </w:r>
      <w:r w:rsidR="002F4120">
        <w:rPr>
          <w:b/>
          <w:i/>
          <w:color w:val="000000" w:themeColor="text1"/>
          <w:sz w:val="24"/>
          <w:szCs w:val="24"/>
        </w:rPr>
        <w:t xml:space="preserve"> </w:t>
      </w:r>
      <w:r w:rsidR="00FA0AA5">
        <w:rPr>
          <w:b/>
          <w:i/>
          <w:color w:val="000000" w:themeColor="text1"/>
          <w:sz w:val="24"/>
          <w:szCs w:val="24"/>
        </w:rPr>
        <w:t xml:space="preserve">                            </w:t>
      </w:r>
      <w:r w:rsidR="00E541EB">
        <w:rPr>
          <w:b/>
          <w:i/>
          <w:color w:val="000000" w:themeColor="text1"/>
          <w:sz w:val="24"/>
          <w:szCs w:val="24"/>
        </w:rPr>
        <w:t xml:space="preserve">              </w:t>
      </w:r>
      <w:r w:rsidR="00FA0AA5">
        <w:rPr>
          <w:b/>
          <w:i/>
          <w:color w:val="000000" w:themeColor="text1"/>
          <w:sz w:val="24"/>
          <w:szCs w:val="24"/>
        </w:rPr>
        <w:t>NACIONALIDADE-Brasileira</w:t>
      </w:r>
      <w:r w:rsidR="002F4120">
        <w:rPr>
          <w:b/>
          <w:i/>
          <w:color w:val="000000" w:themeColor="text1"/>
          <w:sz w:val="24"/>
          <w:szCs w:val="24"/>
        </w:rPr>
        <w:t xml:space="preserve"> </w:t>
      </w:r>
      <w:r w:rsidR="00FA0AA5">
        <w:rPr>
          <w:b/>
          <w:i/>
          <w:color w:val="000000" w:themeColor="text1"/>
          <w:sz w:val="24"/>
          <w:szCs w:val="24"/>
        </w:rPr>
        <w:t>NATURAL-Parnaíba</w:t>
      </w:r>
      <w:r w:rsidR="00E730AF">
        <w:rPr>
          <w:b/>
          <w:i/>
          <w:color w:val="000000" w:themeColor="text1"/>
          <w:sz w:val="24"/>
          <w:szCs w:val="24"/>
        </w:rPr>
        <w:t>/PI</w:t>
      </w:r>
      <w:r w:rsidR="00FA0AA5">
        <w:rPr>
          <w:b/>
          <w:i/>
          <w:color w:val="000000" w:themeColor="text1"/>
          <w:sz w:val="24"/>
          <w:szCs w:val="24"/>
        </w:rPr>
        <w:t xml:space="preserve">                              </w:t>
      </w:r>
      <w:r w:rsidR="002657EC">
        <w:rPr>
          <w:b/>
          <w:i/>
          <w:color w:val="000000" w:themeColor="text1"/>
          <w:sz w:val="24"/>
          <w:szCs w:val="24"/>
        </w:rPr>
        <w:t xml:space="preserve">           </w:t>
      </w:r>
      <w:r w:rsidR="00E541EB">
        <w:rPr>
          <w:b/>
          <w:i/>
          <w:color w:val="000000" w:themeColor="text1"/>
          <w:sz w:val="24"/>
          <w:szCs w:val="24"/>
        </w:rPr>
        <w:t xml:space="preserve">            </w:t>
      </w:r>
      <w:r w:rsidR="002657EC">
        <w:rPr>
          <w:b/>
          <w:i/>
          <w:color w:val="000000" w:themeColor="text1"/>
          <w:sz w:val="24"/>
          <w:szCs w:val="24"/>
        </w:rPr>
        <w:t>DATA DE NASCIMENTO-28/06/1987</w:t>
      </w:r>
      <w:r w:rsidR="00DA02F8">
        <w:rPr>
          <w:b/>
          <w:i/>
          <w:color w:val="000000" w:themeColor="text1"/>
          <w:sz w:val="24"/>
          <w:szCs w:val="24"/>
        </w:rPr>
        <w:t xml:space="preserve">              </w:t>
      </w:r>
      <w:r w:rsidR="00B44758">
        <w:rPr>
          <w:b/>
          <w:i/>
          <w:color w:val="000000" w:themeColor="text1"/>
          <w:sz w:val="24"/>
          <w:szCs w:val="24"/>
        </w:rPr>
        <w:t>ESTADO-</w:t>
      </w:r>
      <w:r w:rsidR="002657EC">
        <w:rPr>
          <w:b/>
          <w:i/>
          <w:color w:val="000000" w:themeColor="text1"/>
          <w:sz w:val="24"/>
          <w:szCs w:val="24"/>
        </w:rPr>
        <w:t>CIVIL-Solteiro</w:t>
      </w:r>
      <w:r w:rsidR="00FA0AA5">
        <w:rPr>
          <w:b/>
          <w:i/>
          <w:color w:val="000000" w:themeColor="text1"/>
          <w:sz w:val="24"/>
          <w:szCs w:val="24"/>
        </w:rPr>
        <w:t xml:space="preserve">                 </w:t>
      </w:r>
      <w:r w:rsidR="00330CD8">
        <w:rPr>
          <w:b/>
          <w:i/>
          <w:color w:val="000000" w:themeColor="text1"/>
          <w:sz w:val="24"/>
          <w:szCs w:val="24"/>
        </w:rPr>
        <w:t xml:space="preserve">                      </w:t>
      </w:r>
      <w:r w:rsidR="00D601AE">
        <w:rPr>
          <w:b/>
          <w:i/>
          <w:color w:val="000000" w:themeColor="text1"/>
          <w:sz w:val="24"/>
          <w:szCs w:val="24"/>
        </w:rPr>
        <w:t xml:space="preserve">                     </w:t>
      </w:r>
      <w:r w:rsidR="00330CD8">
        <w:rPr>
          <w:b/>
          <w:i/>
          <w:color w:val="000000" w:themeColor="text1"/>
          <w:sz w:val="24"/>
          <w:szCs w:val="24"/>
        </w:rPr>
        <w:t xml:space="preserve">                               </w:t>
      </w:r>
      <w:r w:rsidR="00E541EB">
        <w:rPr>
          <w:b/>
          <w:i/>
          <w:color w:val="000000" w:themeColor="text1"/>
          <w:sz w:val="24"/>
          <w:szCs w:val="24"/>
        </w:rPr>
        <w:t xml:space="preserve">              </w:t>
      </w:r>
      <w:r w:rsidR="002657EC">
        <w:rPr>
          <w:b/>
          <w:i/>
          <w:color w:val="000000" w:themeColor="text1"/>
          <w:sz w:val="24"/>
          <w:szCs w:val="24"/>
        </w:rPr>
        <w:t>CART.PROFICIONAL-022294</w:t>
      </w:r>
      <w:r w:rsidR="00FA0AA5">
        <w:rPr>
          <w:b/>
          <w:i/>
          <w:color w:val="000000" w:themeColor="text1"/>
          <w:sz w:val="24"/>
          <w:szCs w:val="24"/>
        </w:rPr>
        <w:t xml:space="preserve">                               </w:t>
      </w:r>
      <w:r w:rsidR="00E541EB">
        <w:rPr>
          <w:b/>
          <w:i/>
          <w:color w:val="000000" w:themeColor="text1"/>
          <w:sz w:val="24"/>
          <w:szCs w:val="24"/>
        </w:rPr>
        <w:t xml:space="preserve">                             </w:t>
      </w:r>
      <w:r w:rsidR="00FA0AA5">
        <w:rPr>
          <w:b/>
          <w:i/>
          <w:color w:val="000000" w:themeColor="text1"/>
          <w:sz w:val="24"/>
          <w:szCs w:val="24"/>
        </w:rPr>
        <w:t>SERIE-</w:t>
      </w:r>
      <w:r w:rsidR="002657EC">
        <w:rPr>
          <w:b/>
          <w:i/>
          <w:color w:val="000000" w:themeColor="text1"/>
          <w:sz w:val="24"/>
          <w:szCs w:val="24"/>
        </w:rPr>
        <w:t>00024</w:t>
      </w:r>
      <w:r w:rsidR="00FA0AA5">
        <w:rPr>
          <w:b/>
          <w:i/>
          <w:color w:val="000000" w:themeColor="text1"/>
          <w:sz w:val="24"/>
          <w:szCs w:val="24"/>
        </w:rPr>
        <w:t>/PI</w:t>
      </w:r>
      <w:r w:rsidR="00DA02F8">
        <w:rPr>
          <w:b/>
          <w:i/>
          <w:color w:val="000000" w:themeColor="text1"/>
          <w:sz w:val="24"/>
          <w:szCs w:val="24"/>
        </w:rPr>
        <w:t xml:space="preserve">           </w:t>
      </w:r>
    </w:p>
    <w:p w:rsidR="00E541EB" w:rsidRPr="00E541EB" w:rsidRDefault="00546C2F" w:rsidP="00E569C6">
      <w:pPr>
        <w:jc w:val="both"/>
        <w:rPr>
          <w:b/>
          <w:i/>
          <w:color w:val="000000" w:themeColor="text1"/>
          <w:sz w:val="24"/>
          <w:szCs w:val="24"/>
        </w:rPr>
      </w:pPr>
      <w:r w:rsidRPr="00546C2F">
        <w:rPr>
          <w:b/>
          <w:i/>
          <w:color w:val="000000" w:themeColor="text1"/>
          <w:sz w:val="24"/>
          <w:szCs w:val="24"/>
        </w:rPr>
        <w:t>ESC</w:t>
      </w:r>
      <w:r w:rsidR="00B00BB6">
        <w:rPr>
          <w:b/>
          <w:i/>
          <w:color w:val="000000" w:themeColor="text1"/>
          <w:sz w:val="24"/>
          <w:szCs w:val="24"/>
        </w:rPr>
        <w:t>OLARIDADE-</w:t>
      </w:r>
      <w:r w:rsidR="00FA0AA5">
        <w:rPr>
          <w:b/>
          <w:i/>
          <w:color w:val="000000" w:themeColor="text1"/>
          <w:sz w:val="24"/>
          <w:szCs w:val="24"/>
        </w:rPr>
        <w:t xml:space="preserve">Ensino </w:t>
      </w:r>
      <w:r w:rsidR="00421916">
        <w:rPr>
          <w:b/>
          <w:i/>
          <w:color w:val="000000" w:themeColor="text1"/>
          <w:sz w:val="24"/>
          <w:szCs w:val="24"/>
        </w:rPr>
        <w:t>médio</w:t>
      </w:r>
      <w:r>
        <w:rPr>
          <w:b/>
          <w:i/>
          <w:color w:val="000000" w:themeColor="text1"/>
          <w:sz w:val="24"/>
          <w:szCs w:val="24"/>
        </w:rPr>
        <w:t xml:space="preserve"> Completo</w:t>
      </w:r>
    </w:p>
    <w:p w:rsidR="00B00BB6" w:rsidRPr="00E541EB" w:rsidRDefault="00421916" w:rsidP="00E569C6">
      <w:pPr>
        <w:jc w:val="both"/>
        <w:rPr>
          <w:b/>
          <w:i/>
          <w:color w:val="000000" w:themeColor="text1"/>
        </w:rPr>
      </w:pPr>
      <w:r>
        <w:rPr>
          <w:b/>
          <w:i/>
          <w:color w:val="000000" w:themeColor="text1"/>
          <w:sz w:val="24"/>
          <w:szCs w:val="24"/>
        </w:rPr>
        <w:t>EXPERIENCIA PROFICINAL</w:t>
      </w:r>
    </w:p>
    <w:p w:rsidR="00B00BB6" w:rsidRDefault="002657EC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ULTIMO EMPREGO-Frass-le</w:t>
      </w:r>
    </w:p>
    <w:p w:rsidR="00B00BB6" w:rsidRDefault="002657EC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CARGO-Op.de </w:t>
      </w:r>
      <w:r w:rsidR="00E541EB">
        <w:rPr>
          <w:b/>
          <w:i/>
          <w:color w:val="000000" w:themeColor="text1"/>
          <w:sz w:val="24"/>
          <w:szCs w:val="24"/>
        </w:rPr>
        <w:t>Produção</w:t>
      </w:r>
      <w:r w:rsidR="00B00BB6">
        <w:rPr>
          <w:b/>
          <w:i/>
          <w:color w:val="000000" w:themeColor="text1"/>
          <w:sz w:val="24"/>
          <w:szCs w:val="24"/>
        </w:rPr>
        <w:t xml:space="preserve">                 </w:t>
      </w:r>
    </w:p>
    <w:p w:rsidR="00B00BB6" w:rsidRDefault="00B00BB6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FUNÇAO EXERDIDA-</w:t>
      </w:r>
      <w:r w:rsidR="002657EC">
        <w:rPr>
          <w:b/>
          <w:i/>
          <w:color w:val="000000" w:themeColor="text1"/>
          <w:sz w:val="24"/>
          <w:szCs w:val="24"/>
        </w:rPr>
        <w:t>Op.Maquina</w:t>
      </w:r>
    </w:p>
    <w:p w:rsidR="00B00BB6" w:rsidRDefault="002657EC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PERIODO DE   12/01</w:t>
      </w:r>
      <w:r w:rsidR="000C2962">
        <w:rPr>
          <w:b/>
          <w:i/>
          <w:color w:val="000000" w:themeColor="text1"/>
          <w:sz w:val="24"/>
          <w:szCs w:val="24"/>
        </w:rPr>
        <w:t xml:space="preserve">/2015 A </w:t>
      </w:r>
      <w:r>
        <w:rPr>
          <w:b/>
          <w:i/>
          <w:color w:val="000000" w:themeColor="text1"/>
          <w:sz w:val="24"/>
          <w:szCs w:val="24"/>
        </w:rPr>
        <w:t>18/09/2016</w:t>
      </w:r>
    </w:p>
    <w:p w:rsidR="00B00BB6" w:rsidRDefault="002657EC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PENULTIM</w:t>
      </w:r>
      <w:r w:rsidR="00B00BB6">
        <w:rPr>
          <w:b/>
          <w:i/>
          <w:color w:val="000000" w:themeColor="text1"/>
          <w:sz w:val="24"/>
          <w:szCs w:val="24"/>
        </w:rPr>
        <w:t>O EMPREGO-</w:t>
      </w:r>
      <w:r>
        <w:rPr>
          <w:b/>
          <w:i/>
          <w:color w:val="000000" w:themeColor="text1"/>
          <w:sz w:val="24"/>
          <w:szCs w:val="24"/>
        </w:rPr>
        <w:t xml:space="preserve">Fortaleza </w:t>
      </w:r>
      <w:r w:rsidR="00E541EB">
        <w:rPr>
          <w:b/>
          <w:i/>
          <w:color w:val="000000" w:themeColor="text1"/>
          <w:sz w:val="24"/>
          <w:szCs w:val="24"/>
        </w:rPr>
        <w:t>Vigilância</w:t>
      </w:r>
    </w:p>
    <w:p w:rsidR="002657EC" w:rsidRDefault="00B00BB6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CARGO-Vigilante-</w:t>
      </w:r>
      <w:r w:rsidR="002657EC">
        <w:rPr>
          <w:b/>
          <w:i/>
          <w:color w:val="000000" w:themeColor="text1"/>
          <w:sz w:val="24"/>
          <w:szCs w:val="24"/>
        </w:rPr>
        <w:t>PERIODO</w:t>
      </w:r>
      <w:r>
        <w:rPr>
          <w:b/>
          <w:i/>
          <w:color w:val="000000" w:themeColor="text1"/>
          <w:sz w:val="24"/>
          <w:szCs w:val="24"/>
        </w:rPr>
        <w:t xml:space="preserve"> 24/06/2014 A 07/11/2014</w:t>
      </w:r>
    </w:p>
    <w:p w:rsidR="00B00BB6" w:rsidRDefault="00B00BB6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ANTEPENULTIMO-Agrale</w:t>
      </w:r>
    </w:p>
    <w:p w:rsidR="00B00BB6" w:rsidRDefault="00B00BB6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GARGO-</w:t>
      </w:r>
      <w:r w:rsidR="00E541EB">
        <w:rPr>
          <w:b/>
          <w:i/>
          <w:color w:val="000000" w:themeColor="text1"/>
          <w:sz w:val="24"/>
          <w:szCs w:val="24"/>
        </w:rPr>
        <w:t>Chapeador</w:t>
      </w:r>
    </w:p>
    <w:p w:rsidR="006D7B92" w:rsidRDefault="00B00BB6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PERIODO </w:t>
      </w:r>
      <w:r w:rsidR="006D7B92">
        <w:rPr>
          <w:b/>
          <w:i/>
          <w:color w:val="000000" w:themeColor="text1"/>
          <w:sz w:val="24"/>
          <w:szCs w:val="24"/>
        </w:rPr>
        <w:t>04/06/2012 A 15/04/2014</w:t>
      </w:r>
    </w:p>
    <w:p w:rsidR="006D7B92" w:rsidRDefault="006D7B92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CURSOS-Curso de Formaçao de Vigilantes 06/05/2014 a 30/05/2014 200hrs</w:t>
      </w:r>
    </w:p>
    <w:p w:rsidR="006D7B92" w:rsidRDefault="006D7B92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CURSOS-Cursos de extensão em segurança bancaria 02/06/2014 10 hrs</w:t>
      </w:r>
    </w:p>
    <w:p w:rsidR="006D7B92" w:rsidRDefault="006D7B92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CURSOS-Cursos de extensão em defesa com bastao 03/06/2014 10 hrs</w:t>
      </w:r>
    </w:p>
    <w:p w:rsidR="006D7B92" w:rsidRDefault="006D7B92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CURSOS- Reciclagem do curso de formação de vigilante 03/10 a07/10/2016 com 50 hrs</w:t>
      </w:r>
    </w:p>
    <w:p w:rsidR="00E541EB" w:rsidRDefault="00E541EB" w:rsidP="00E569C6">
      <w:pPr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CURSOS- LID,METROLOGIA </w:t>
      </w:r>
    </w:p>
    <w:sectPr w:rsidR="00E541EB">
      <w:headerReference w:type="default" r:id="rId14"/>
      <w:footerReference w:type="default" r:id="rId15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76A" w:rsidRDefault="0017076A">
      <w:pPr>
        <w:spacing w:after="0" w:line="240" w:lineRule="auto"/>
      </w:pPr>
      <w:r>
        <w:separator/>
      </w:r>
    </w:p>
  </w:endnote>
  <w:endnote w:type="continuationSeparator" w:id="0">
    <w:p w:rsidR="0017076A" w:rsidRDefault="00170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44" w:rsidRDefault="00A96F46" w:rsidP="00DB11AB">
    <w:pPr>
      <w:pageBreakBefore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BCF131" wp14:editId="1E7DD57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Conector Reto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76A" w:rsidRDefault="0017076A">
      <w:pPr>
        <w:spacing w:after="0" w:line="240" w:lineRule="auto"/>
      </w:pPr>
      <w:r>
        <w:separator/>
      </w:r>
    </w:p>
  </w:footnote>
  <w:footnote w:type="continuationSeparator" w:id="0">
    <w:p w:rsidR="0017076A" w:rsidRDefault="00170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44" w:rsidRDefault="00A96F46" w:rsidP="00B42C52">
    <w:pPr>
      <w:pStyle w:val="Cabealho"/>
      <w:widowControl w:val="0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7B8F42F3" wp14:editId="420859EA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or"/>
                            <w:id w:val="15524260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187644" w:rsidRDefault="00731C78" w:rsidP="00DB11AB">
                              <w:pPr>
                                <w:widowControl w:val="0"/>
                                <w:spacing w:after="160" w:line="264" w:lineRule="auto"/>
                                <w:textboxTightWrap w:val="allLines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Bia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tângulo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or"/>
                      <w:id w:val="15524260"/>
                      <w:placeholder>
                        <w:docPart w:val="DCAE54C49D0F4DE9814F841CBE1CDEB6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187644" w:rsidRDefault="00731C78" w:rsidP="00DB11AB">
                        <w:pPr>
                          <w:widowControl w:val="0"/>
                          <w:spacing w:after="160" w:line="264" w:lineRule="auto"/>
                          <w:textboxTightWrap w:val="allLines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Bia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556E46BD" wp14:editId="029CAD9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Conector Reto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78"/>
    <w:rsid w:val="00056B1D"/>
    <w:rsid w:val="000C2962"/>
    <w:rsid w:val="00150207"/>
    <w:rsid w:val="0017076A"/>
    <w:rsid w:val="00187644"/>
    <w:rsid w:val="001A5EA2"/>
    <w:rsid w:val="001B56FD"/>
    <w:rsid w:val="001F684A"/>
    <w:rsid w:val="00242E35"/>
    <w:rsid w:val="0026104E"/>
    <w:rsid w:val="002657EC"/>
    <w:rsid w:val="002800BA"/>
    <w:rsid w:val="002826EB"/>
    <w:rsid w:val="002B562E"/>
    <w:rsid w:val="002F4120"/>
    <w:rsid w:val="00330CD8"/>
    <w:rsid w:val="00336EDF"/>
    <w:rsid w:val="0035393E"/>
    <w:rsid w:val="00385A94"/>
    <w:rsid w:val="003E63D4"/>
    <w:rsid w:val="00421916"/>
    <w:rsid w:val="00446F65"/>
    <w:rsid w:val="004D5E50"/>
    <w:rsid w:val="004F1797"/>
    <w:rsid w:val="00546C2F"/>
    <w:rsid w:val="00584D9E"/>
    <w:rsid w:val="005867F0"/>
    <w:rsid w:val="006605D8"/>
    <w:rsid w:val="00685D21"/>
    <w:rsid w:val="006D7B92"/>
    <w:rsid w:val="00731C78"/>
    <w:rsid w:val="00745E3A"/>
    <w:rsid w:val="0078584E"/>
    <w:rsid w:val="0079469A"/>
    <w:rsid w:val="007B047C"/>
    <w:rsid w:val="007B0692"/>
    <w:rsid w:val="007E49DF"/>
    <w:rsid w:val="00801DB7"/>
    <w:rsid w:val="008D2CE5"/>
    <w:rsid w:val="008E0ED6"/>
    <w:rsid w:val="008E14E9"/>
    <w:rsid w:val="00920A84"/>
    <w:rsid w:val="00943880"/>
    <w:rsid w:val="009472B9"/>
    <w:rsid w:val="0095157D"/>
    <w:rsid w:val="009D21E4"/>
    <w:rsid w:val="00A03AEA"/>
    <w:rsid w:val="00A80B29"/>
    <w:rsid w:val="00A96F46"/>
    <w:rsid w:val="00B00BB6"/>
    <w:rsid w:val="00B36C62"/>
    <w:rsid w:val="00B375DD"/>
    <w:rsid w:val="00B42C52"/>
    <w:rsid w:val="00B44758"/>
    <w:rsid w:val="00B7387C"/>
    <w:rsid w:val="00BB0C8B"/>
    <w:rsid w:val="00CA231C"/>
    <w:rsid w:val="00CC7873"/>
    <w:rsid w:val="00CE7145"/>
    <w:rsid w:val="00D11403"/>
    <w:rsid w:val="00D601AE"/>
    <w:rsid w:val="00DA02F8"/>
    <w:rsid w:val="00DA4D8E"/>
    <w:rsid w:val="00DB11AB"/>
    <w:rsid w:val="00E44D11"/>
    <w:rsid w:val="00E541EB"/>
    <w:rsid w:val="00E56728"/>
    <w:rsid w:val="00E569C6"/>
    <w:rsid w:val="00E71665"/>
    <w:rsid w:val="00E730AF"/>
    <w:rsid w:val="00EE04F4"/>
    <w:rsid w:val="00F47170"/>
    <w:rsid w:val="00F7272C"/>
    <w:rsid w:val="00FA0AA5"/>
    <w:rsid w:val="00FE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1">
    <w:name w:val="Estilo1"/>
    <w:basedOn w:val="Tabela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grafoda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  <w:color w:val="000000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nfaseSutil">
    <w:name w:val="Subtle Emphasis"/>
    <w:basedOn w:val="Fontepargpadro"/>
    <w:uiPriority w:val="19"/>
    <w:qFormat/>
    <w:rPr>
      <w:i/>
      <w:iCs/>
      <w:color w:val="000000"/>
    </w:rPr>
  </w:style>
  <w:style w:type="character" w:styleId="nfaseIntensa">
    <w:name w:val="Intense Emphasis"/>
    <w:aliases w:val="Ênfase Intensa de Subseção"/>
    <w:uiPriority w:val="21"/>
    <w:qFormat/>
  </w:style>
  <w:style w:type="character" w:styleId="RefernciaSutil">
    <w:name w:val="Subtle Reference"/>
    <w:basedOn w:val="Fontepargpadro"/>
    <w:uiPriority w:val="31"/>
    <w:qFormat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customStyle="1" w:styleId="TtulodeSeo">
    <w:name w:val="Título de Seção"/>
    <w:basedOn w:val="Ttulo1"/>
    <w:next w:val="Normal"/>
    <w:pPr>
      <w:spacing w:before="300"/>
    </w:pPr>
    <w:rPr>
      <w:sz w:val="28"/>
    </w:rPr>
  </w:style>
  <w:style w:type="character" w:customStyle="1" w:styleId="SemEspaamentoChar">
    <w:name w:val="Sem Espaçamento Char"/>
    <w:basedOn w:val="Fontepargpadro"/>
    <w:link w:val="SemEspaamento"/>
    <w:uiPriority w:val="1"/>
    <w:rPr>
      <w:color w:val="404040" w:themeColor="text1" w:themeTint="BF"/>
    </w:rPr>
  </w:style>
  <w:style w:type="paragraph" w:customStyle="1" w:styleId="Subseo">
    <w:name w:val="Subseção"/>
    <w:basedOn w:val="Ttulo2"/>
    <w:pPr>
      <w:spacing w:before="0"/>
    </w:pPr>
    <w:rPr>
      <w:color w:val="595959" w:themeColor="text1" w:themeTint="A6"/>
      <w:sz w:val="26"/>
    </w:rPr>
  </w:style>
  <w:style w:type="paragraph" w:customStyle="1" w:styleId="NomePessoal">
    <w:name w:val="Nome Pessoal"/>
    <w:basedOn w:val="Ttulo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adaSubseo">
    <w:name w:val="Data da Subseção"/>
    <w:basedOn w:val="Normal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569C6"/>
    <w:rPr>
      <w:color w:val="67AAB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1">
    <w:name w:val="Estilo1"/>
    <w:basedOn w:val="Tabela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grafoda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  <w:color w:val="000000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nfaseSutil">
    <w:name w:val="Subtle Emphasis"/>
    <w:basedOn w:val="Fontepargpadro"/>
    <w:uiPriority w:val="19"/>
    <w:qFormat/>
    <w:rPr>
      <w:i/>
      <w:iCs/>
      <w:color w:val="000000"/>
    </w:rPr>
  </w:style>
  <w:style w:type="character" w:styleId="nfaseIntensa">
    <w:name w:val="Intense Emphasis"/>
    <w:aliases w:val="Ênfase Intensa de Subseção"/>
    <w:uiPriority w:val="21"/>
    <w:qFormat/>
  </w:style>
  <w:style w:type="character" w:styleId="RefernciaSutil">
    <w:name w:val="Subtle Reference"/>
    <w:basedOn w:val="Fontepargpadro"/>
    <w:uiPriority w:val="31"/>
    <w:qFormat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customStyle="1" w:styleId="TtulodeSeo">
    <w:name w:val="Título de Seção"/>
    <w:basedOn w:val="Ttulo1"/>
    <w:next w:val="Normal"/>
    <w:pPr>
      <w:spacing w:before="300"/>
    </w:pPr>
    <w:rPr>
      <w:sz w:val="28"/>
    </w:rPr>
  </w:style>
  <w:style w:type="character" w:customStyle="1" w:styleId="SemEspaamentoChar">
    <w:name w:val="Sem Espaçamento Char"/>
    <w:basedOn w:val="Fontepargpadro"/>
    <w:link w:val="SemEspaamento"/>
    <w:uiPriority w:val="1"/>
    <w:rPr>
      <w:color w:val="404040" w:themeColor="text1" w:themeTint="BF"/>
    </w:rPr>
  </w:style>
  <w:style w:type="paragraph" w:customStyle="1" w:styleId="Subseo">
    <w:name w:val="Subseção"/>
    <w:basedOn w:val="Ttulo2"/>
    <w:pPr>
      <w:spacing w:before="0"/>
    </w:pPr>
    <w:rPr>
      <w:color w:val="595959" w:themeColor="text1" w:themeTint="A6"/>
      <w:sz w:val="26"/>
    </w:rPr>
  </w:style>
  <w:style w:type="paragraph" w:customStyle="1" w:styleId="NomePessoal">
    <w:name w:val="Nome Pessoal"/>
    <w:basedOn w:val="Ttulo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adaSubseo">
    <w:name w:val="Data da Subseção"/>
    <w:basedOn w:val="Normal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569C6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\AppData\Roaming\Microsoft\Modelo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7696E86FB44A80BEA4734CAB5C8D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7D9E1B-119A-4172-B1E2-628E6969E51C}"/>
      </w:docPartPr>
      <w:docPartBody>
        <w:p w:rsidR="007A1BED" w:rsidRDefault="00006898" w:rsidP="00006898">
          <w:pPr>
            <w:pStyle w:val="387696E86FB44A80BEA4734CAB5C8D21"/>
          </w:pPr>
          <w:r>
            <w:rPr>
              <w:rStyle w:val="TextodoEspaoReservado"/>
              <w:color w:val="1F497D" w:themeColor="text2"/>
            </w:rPr>
            <w:t>[Digite seu telefone]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A9"/>
    <w:rsid w:val="00006898"/>
    <w:rsid w:val="000157D8"/>
    <w:rsid w:val="00021815"/>
    <w:rsid w:val="000563FD"/>
    <w:rsid w:val="00071AA1"/>
    <w:rsid w:val="000A5064"/>
    <w:rsid w:val="000C360E"/>
    <w:rsid w:val="001902D5"/>
    <w:rsid w:val="00197310"/>
    <w:rsid w:val="001A3DDB"/>
    <w:rsid w:val="00235EE6"/>
    <w:rsid w:val="00236DA9"/>
    <w:rsid w:val="003368D2"/>
    <w:rsid w:val="0039519D"/>
    <w:rsid w:val="003C76C8"/>
    <w:rsid w:val="004241ED"/>
    <w:rsid w:val="00443695"/>
    <w:rsid w:val="00475DC8"/>
    <w:rsid w:val="006D5F3B"/>
    <w:rsid w:val="007974B6"/>
    <w:rsid w:val="007A1BED"/>
    <w:rsid w:val="009524B5"/>
    <w:rsid w:val="00A00B1E"/>
    <w:rsid w:val="00A2367D"/>
    <w:rsid w:val="00AD1DD6"/>
    <w:rsid w:val="00B16840"/>
    <w:rsid w:val="00B67521"/>
    <w:rsid w:val="00B95DBD"/>
    <w:rsid w:val="00BB5E47"/>
    <w:rsid w:val="00C8200C"/>
    <w:rsid w:val="00CE0F65"/>
    <w:rsid w:val="00F9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sid w:val="007A1BED"/>
  </w:style>
  <w:style w:type="paragraph" w:customStyle="1" w:styleId="B30CF7F6D5B94FEEB234562F1383C495">
    <w:name w:val="B30CF7F6D5B94FEEB234562F1383C495"/>
  </w:style>
  <w:style w:type="paragraph" w:customStyle="1" w:styleId="DBAAA405F97949A2810B4D70D666DD7E">
    <w:name w:val="DBAAA405F97949A2810B4D70D666DD7E"/>
  </w:style>
  <w:style w:type="paragraph" w:customStyle="1" w:styleId="E375501D60354765826020E599D45A22">
    <w:name w:val="E375501D60354765826020E599D45A22"/>
  </w:style>
  <w:style w:type="paragraph" w:customStyle="1" w:styleId="231C7FB8618C4F2C87F7829E6BDF1FCF">
    <w:name w:val="231C7FB8618C4F2C87F7829E6BDF1FCF"/>
  </w:style>
  <w:style w:type="paragraph" w:customStyle="1" w:styleId="D813B57C9579417493CAA83D9223EE66">
    <w:name w:val="D813B57C9579417493CAA83D9223EE66"/>
  </w:style>
  <w:style w:type="paragraph" w:customStyle="1" w:styleId="8EB77E6259D646FE84D33CF2002F9F80">
    <w:name w:val="8EB77E6259D646FE84D33CF2002F9F80"/>
  </w:style>
  <w:style w:type="character" w:styleId="nfaseIntensa">
    <w:name w:val="Intense Emphasis"/>
    <w:aliases w:val="Ênfase Intensa de Subseção"/>
    <w:uiPriority w:val="21"/>
    <w:qFormat/>
  </w:style>
  <w:style w:type="paragraph" w:customStyle="1" w:styleId="1F8C8D667F14483C828D7700A0A0AA53">
    <w:name w:val="1F8C8D667F14483C828D7700A0A0AA53"/>
  </w:style>
  <w:style w:type="paragraph" w:customStyle="1" w:styleId="B7F9ED8E532D4A77AB2206EFCFFE6D94">
    <w:name w:val="B7F9ED8E532D4A77AB2206EFCFFE6D94"/>
  </w:style>
  <w:style w:type="paragraph" w:customStyle="1" w:styleId="AB94BD3E44B64951AF7BCA1CE3077A8B">
    <w:name w:val="AB94BD3E44B64951AF7BCA1CE3077A8B"/>
  </w:style>
  <w:style w:type="paragraph" w:customStyle="1" w:styleId="46037537F78F47868F346B678B5E4EB4">
    <w:name w:val="46037537F78F47868F346B678B5E4EB4"/>
  </w:style>
  <w:style w:type="paragraph" w:customStyle="1" w:styleId="75F490D97AE442F88D5DCCA16ECC93A8">
    <w:name w:val="75F490D97AE442F88D5DCCA16ECC93A8"/>
  </w:style>
  <w:style w:type="paragraph" w:customStyle="1" w:styleId="653AA50AE8E949F08CAF6D06E133981B">
    <w:name w:val="653AA50AE8E949F08CAF6D06E133981B"/>
  </w:style>
  <w:style w:type="paragraph" w:customStyle="1" w:styleId="D9797052813045B28C754112B20DB67A">
    <w:name w:val="D9797052813045B28C754112B20DB67A"/>
  </w:style>
  <w:style w:type="paragraph" w:customStyle="1" w:styleId="CD6476C0D6FE43A498C66A7D13E63DB1">
    <w:name w:val="CD6476C0D6FE43A498C66A7D13E63DB1"/>
  </w:style>
  <w:style w:type="paragraph" w:customStyle="1" w:styleId="0FBAB6074A6848C2868BFE7C9DD9EF7D">
    <w:name w:val="0FBAB6074A6848C2868BFE7C9DD9EF7D"/>
  </w:style>
  <w:style w:type="paragraph" w:customStyle="1" w:styleId="2A367E390ABA4D35A56A8D4D96D9B575">
    <w:name w:val="2A367E390ABA4D35A56A8D4D96D9B575"/>
  </w:style>
  <w:style w:type="paragraph" w:customStyle="1" w:styleId="BE72C555798344539EECDA47617B08EE">
    <w:name w:val="BE72C555798344539EECDA47617B08EE"/>
  </w:style>
  <w:style w:type="paragraph" w:customStyle="1" w:styleId="487D955933954F33B6F893D413CB0404">
    <w:name w:val="487D955933954F33B6F893D413CB0404"/>
  </w:style>
  <w:style w:type="paragraph" w:customStyle="1" w:styleId="DCAE54C49D0F4DE9814F841CBE1CDEB6">
    <w:name w:val="DCAE54C49D0F4DE9814F841CBE1CDEB6"/>
  </w:style>
  <w:style w:type="paragraph" w:customStyle="1" w:styleId="655C95CB733C45639A61C914F78F8F45">
    <w:name w:val="655C95CB733C45639A61C914F78F8F45"/>
    <w:rsid w:val="00006898"/>
  </w:style>
  <w:style w:type="paragraph" w:customStyle="1" w:styleId="387696E86FB44A80BEA4734CAB5C8D21">
    <w:name w:val="387696E86FB44A80BEA4734CAB5C8D21"/>
    <w:rsid w:val="00006898"/>
  </w:style>
  <w:style w:type="paragraph" w:customStyle="1" w:styleId="4B611498A0354DBC83B6CFEE87AF4934">
    <w:name w:val="4B611498A0354DBC83B6CFEE87AF4934"/>
    <w:rsid w:val="007A1BE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sid w:val="007A1BED"/>
  </w:style>
  <w:style w:type="paragraph" w:customStyle="1" w:styleId="B30CF7F6D5B94FEEB234562F1383C495">
    <w:name w:val="B30CF7F6D5B94FEEB234562F1383C495"/>
  </w:style>
  <w:style w:type="paragraph" w:customStyle="1" w:styleId="DBAAA405F97949A2810B4D70D666DD7E">
    <w:name w:val="DBAAA405F97949A2810B4D70D666DD7E"/>
  </w:style>
  <w:style w:type="paragraph" w:customStyle="1" w:styleId="E375501D60354765826020E599D45A22">
    <w:name w:val="E375501D60354765826020E599D45A22"/>
  </w:style>
  <w:style w:type="paragraph" w:customStyle="1" w:styleId="231C7FB8618C4F2C87F7829E6BDF1FCF">
    <w:name w:val="231C7FB8618C4F2C87F7829E6BDF1FCF"/>
  </w:style>
  <w:style w:type="paragraph" w:customStyle="1" w:styleId="D813B57C9579417493CAA83D9223EE66">
    <w:name w:val="D813B57C9579417493CAA83D9223EE66"/>
  </w:style>
  <w:style w:type="paragraph" w:customStyle="1" w:styleId="8EB77E6259D646FE84D33CF2002F9F80">
    <w:name w:val="8EB77E6259D646FE84D33CF2002F9F80"/>
  </w:style>
  <w:style w:type="character" w:styleId="nfaseIntensa">
    <w:name w:val="Intense Emphasis"/>
    <w:aliases w:val="Ênfase Intensa de Subseção"/>
    <w:uiPriority w:val="21"/>
    <w:qFormat/>
  </w:style>
  <w:style w:type="paragraph" w:customStyle="1" w:styleId="1F8C8D667F14483C828D7700A0A0AA53">
    <w:name w:val="1F8C8D667F14483C828D7700A0A0AA53"/>
  </w:style>
  <w:style w:type="paragraph" w:customStyle="1" w:styleId="B7F9ED8E532D4A77AB2206EFCFFE6D94">
    <w:name w:val="B7F9ED8E532D4A77AB2206EFCFFE6D94"/>
  </w:style>
  <w:style w:type="paragraph" w:customStyle="1" w:styleId="AB94BD3E44B64951AF7BCA1CE3077A8B">
    <w:name w:val="AB94BD3E44B64951AF7BCA1CE3077A8B"/>
  </w:style>
  <w:style w:type="paragraph" w:customStyle="1" w:styleId="46037537F78F47868F346B678B5E4EB4">
    <w:name w:val="46037537F78F47868F346B678B5E4EB4"/>
  </w:style>
  <w:style w:type="paragraph" w:customStyle="1" w:styleId="75F490D97AE442F88D5DCCA16ECC93A8">
    <w:name w:val="75F490D97AE442F88D5DCCA16ECC93A8"/>
  </w:style>
  <w:style w:type="paragraph" w:customStyle="1" w:styleId="653AA50AE8E949F08CAF6D06E133981B">
    <w:name w:val="653AA50AE8E949F08CAF6D06E133981B"/>
  </w:style>
  <w:style w:type="paragraph" w:customStyle="1" w:styleId="D9797052813045B28C754112B20DB67A">
    <w:name w:val="D9797052813045B28C754112B20DB67A"/>
  </w:style>
  <w:style w:type="paragraph" w:customStyle="1" w:styleId="CD6476C0D6FE43A498C66A7D13E63DB1">
    <w:name w:val="CD6476C0D6FE43A498C66A7D13E63DB1"/>
  </w:style>
  <w:style w:type="paragraph" w:customStyle="1" w:styleId="0FBAB6074A6848C2868BFE7C9DD9EF7D">
    <w:name w:val="0FBAB6074A6848C2868BFE7C9DD9EF7D"/>
  </w:style>
  <w:style w:type="paragraph" w:customStyle="1" w:styleId="2A367E390ABA4D35A56A8D4D96D9B575">
    <w:name w:val="2A367E390ABA4D35A56A8D4D96D9B575"/>
  </w:style>
  <w:style w:type="paragraph" w:customStyle="1" w:styleId="BE72C555798344539EECDA47617B08EE">
    <w:name w:val="BE72C555798344539EECDA47617B08EE"/>
  </w:style>
  <w:style w:type="paragraph" w:customStyle="1" w:styleId="487D955933954F33B6F893D413CB0404">
    <w:name w:val="487D955933954F33B6F893D413CB0404"/>
  </w:style>
  <w:style w:type="paragraph" w:customStyle="1" w:styleId="DCAE54C49D0F4DE9814F841CBE1CDEB6">
    <w:name w:val="DCAE54C49D0F4DE9814F841CBE1CDEB6"/>
  </w:style>
  <w:style w:type="paragraph" w:customStyle="1" w:styleId="655C95CB733C45639A61C914F78F8F45">
    <w:name w:val="655C95CB733C45639A61C914F78F8F45"/>
    <w:rsid w:val="00006898"/>
  </w:style>
  <w:style w:type="paragraph" w:customStyle="1" w:styleId="387696E86FB44A80BEA4734CAB5C8D21">
    <w:name w:val="387696E86FB44A80BEA4734CAB5C8D21"/>
    <w:rsid w:val="00006898"/>
  </w:style>
  <w:style w:type="paragraph" w:customStyle="1" w:styleId="4B611498A0354DBC83B6CFEE87AF4934">
    <w:name w:val="4B611498A0354DBC83B6CFEE87AF4934"/>
    <w:rsid w:val="007A1B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Martha do Valle bassanesi 770  BAIRRO jardim Iracema</CompanyAddress>
  <CompanyPhone>CEL-54 99222-9313                            RECADO-8139-5122 F/CRIS </CompanyPhone>
  <CompanyFax/>
  <CompanyEmail>Abimaele.vieira@gmail.com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F9F4E475-A011-4F88-83A4-D5DFFCFFA2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8E26D7-94DF-413A-A159-1706E0AC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243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</dc:creator>
  <cp:lastModifiedBy>Bia</cp:lastModifiedBy>
  <cp:revision>57</cp:revision>
  <dcterms:created xsi:type="dcterms:W3CDTF">2014-11-22T20:34:00Z</dcterms:created>
  <dcterms:modified xsi:type="dcterms:W3CDTF">2017-01-01T14:15:00Z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