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XSpec="right" w:tblpY="2427"/>
        <w:tblW w:w="10926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19"/>
        <w:gridCol w:w="630"/>
        <w:gridCol w:w="2311"/>
        <w:gridCol w:w="604"/>
        <w:gridCol w:w="6662"/>
      </w:tblGrid>
      <w:tr w:rsidR="004861CB" w:rsidTr="004861CB">
        <w:trPr>
          <w:trHeight w:val="2112"/>
        </w:trPr>
        <w:tc>
          <w:tcPr>
            <w:tcW w:w="3660" w:type="dxa"/>
            <w:gridSpan w:val="3"/>
            <w:vMerge w:val="restart"/>
            <w:tcBorders>
              <w:bottom w:val="nil"/>
            </w:tcBorders>
          </w:tcPr>
          <w:p w:rsidR="004861CB" w:rsidRDefault="004861CB" w:rsidP="004861CB">
            <w:pPr>
              <w:pStyle w:val="Corpodetexto"/>
              <w:kinsoku w:val="0"/>
              <w:overflowPunct w:val="0"/>
              <w:ind w:left="-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pt-BR" w:eastAsia="pt-BR"/>
              </w:rPr>
              <w:drawing>
                <wp:inline distT="0" distB="0" distL="0" distR="0" wp14:anchorId="2E4EB059" wp14:editId="1BD00281">
                  <wp:extent cx="1436342" cy="1532238"/>
                  <wp:effectExtent l="0" t="0" r="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73cc2de5-70a6-42cf-9131-044e43e988c8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112" cy="1584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  <w:vMerge w:val="restart"/>
            <w:tcBorders>
              <w:bottom w:val="nil"/>
            </w:tcBorders>
          </w:tcPr>
          <w:p w:rsidR="004861CB" w:rsidRPr="0056708E" w:rsidRDefault="004861CB" w:rsidP="004861CB">
            <w:pPr>
              <w:pStyle w:val="Corpodetexto"/>
              <w:kinsoku w:val="0"/>
              <w:overflowPunct w:val="0"/>
              <w:rPr>
                <w:rFonts w:ascii="Times New Roman" w:hAnsi="Times New Roman"/>
                <w:color w:val="0F3955" w:themeColor="accent2"/>
              </w:rPr>
            </w:pPr>
          </w:p>
        </w:tc>
        <w:tc>
          <w:tcPr>
            <w:tcW w:w="6662" w:type="dxa"/>
            <w:tcBorders>
              <w:bottom w:val="nil"/>
            </w:tcBorders>
          </w:tcPr>
          <w:p w:rsidR="004861CB" w:rsidRPr="00310F17" w:rsidRDefault="004861CB" w:rsidP="004861CB">
            <w:pPr>
              <w:pStyle w:val="Ttulo"/>
            </w:pPr>
            <w:r>
              <w:t xml:space="preserve">          Dara Daniela</w:t>
            </w:r>
            <w:r w:rsidRPr="00310F17">
              <w:rPr>
                <w:lang w:val="pt-BR" w:bidi="pt-BR"/>
              </w:rPr>
              <w:br/>
            </w:r>
            <w:r>
              <w:t xml:space="preserve">                 Müller</w:t>
            </w:r>
          </w:p>
        </w:tc>
      </w:tr>
      <w:tr w:rsidR="004861CB" w:rsidTr="004861CB">
        <w:trPr>
          <w:trHeight w:val="1589"/>
        </w:trPr>
        <w:tc>
          <w:tcPr>
            <w:tcW w:w="3660" w:type="dxa"/>
            <w:gridSpan w:val="3"/>
            <w:vMerge/>
            <w:tcBorders>
              <w:bottom w:val="nil"/>
            </w:tcBorders>
          </w:tcPr>
          <w:p w:rsidR="004861CB" w:rsidRDefault="004861CB" w:rsidP="004861CB">
            <w:pPr>
              <w:pStyle w:val="Corpodetexto"/>
              <w:kinsoku w:val="0"/>
              <w:overflowPunct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4" w:type="dxa"/>
            <w:vMerge/>
            <w:tcBorders>
              <w:bottom w:val="nil"/>
            </w:tcBorders>
          </w:tcPr>
          <w:p w:rsidR="004861CB" w:rsidRDefault="004861CB" w:rsidP="004861CB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62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695397AE2D7D45DDAB904203A5EC59C6"/>
              </w:placeholder>
              <w:temporary/>
              <w:showingPlcHdr/>
              <w15:appearance w15:val="hidden"/>
            </w:sdtPr>
            <w:sdtEndPr/>
            <w:sdtContent>
              <w:p w:rsidR="004861CB" w:rsidRPr="00E572D6" w:rsidRDefault="004861CB" w:rsidP="004861CB">
                <w:pPr>
                  <w:pStyle w:val="Ttulo2"/>
                  <w:rPr>
                    <w:rFonts w:ascii="Calibri" w:hAnsi="Calibri" w:cs="Calibri"/>
                    <w:color w:val="0072C7"/>
                  </w:rPr>
                </w:pPr>
                <w:r w:rsidRPr="00AC6C7E">
                  <w:rPr>
                    <w:lang w:val="pt-BR" w:bidi="pt-BR"/>
                  </w:rPr>
                  <w:t>Experiência</w:t>
                </w:r>
              </w:p>
            </w:sdtContent>
          </w:sdt>
          <w:p w:rsidR="004861CB" w:rsidRPr="00740017" w:rsidRDefault="004861CB" w:rsidP="004861CB">
            <w:pPr>
              <w:pStyle w:val="Data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02.09.2014 </w:t>
            </w:r>
            <w:r w:rsidRPr="00740017">
              <w:rPr>
                <w:rFonts w:ascii="Calibri" w:eastAsia="Calibri" w:hAnsi="Calibri" w:cs="Calibri"/>
                <w:lang w:val="pt-BR" w:bidi="pt-BR"/>
              </w:rPr>
              <w:t xml:space="preserve"> – </w:t>
            </w:r>
            <w:r>
              <w:rPr>
                <w:rFonts w:ascii="Calibri" w:hAnsi="Calibri" w:cs="Calibri"/>
              </w:rPr>
              <w:t>27.01.2019</w:t>
            </w:r>
          </w:p>
          <w:p w:rsidR="004861CB" w:rsidRDefault="004861CB" w:rsidP="004861CB">
            <w:pPr>
              <w:pStyle w:val="Experincia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Auxiliar De Produção</w:t>
            </w:r>
            <w:r w:rsidRPr="00AA78C1">
              <w:rPr>
                <w:rStyle w:val="Forte"/>
                <w:rFonts w:ascii="Calibri" w:eastAsia="Calibri" w:hAnsi="Calibri" w:cs="Calibri"/>
                <w:color w:val="8A434E" w:themeColor="accent4" w:themeShade="BF"/>
                <w:lang w:val="pt-BR" w:bidi="pt-BR"/>
              </w:rPr>
              <w:t xml:space="preserve"> • </w:t>
            </w:r>
            <w:r>
              <w:rPr>
                <w:rFonts w:ascii="Calibri" w:hAnsi="Calibri" w:cs="Calibri"/>
              </w:rPr>
              <w:t>Auxiliar</w:t>
            </w:r>
            <w:r w:rsidRPr="00AA78C1">
              <w:rPr>
                <w:rStyle w:val="Forte"/>
                <w:rFonts w:ascii="Calibri" w:eastAsia="Calibri" w:hAnsi="Calibri" w:cs="Calibri"/>
                <w:color w:val="8A434E" w:themeColor="accent4" w:themeShade="BF"/>
                <w:lang w:val="pt-BR" w:bidi="pt-BR"/>
              </w:rPr>
              <w:t xml:space="preserve"> • </w:t>
            </w:r>
            <w:r>
              <w:rPr>
                <w:rFonts w:ascii="Calibri" w:hAnsi="Calibri" w:cs="Calibri"/>
              </w:rPr>
              <w:t>Companhia Brasilheira De Cartuchos.</w:t>
            </w:r>
          </w:p>
          <w:p w:rsidR="004861CB" w:rsidRDefault="004861CB" w:rsidP="004861CB">
            <w:pPr>
              <w:pStyle w:val="Experincia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Inicio -</w:t>
            </w:r>
            <w:r w:rsidRPr="00725FF1">
              <w:rPr>
                <w:rFonts w:ascii="Calibri" w:hAnsi="Calibri" w:cs="Calibri"/>
                <w:b/>
                <w:sz w:val="18"/>
                <w:szCs w:val="18"/>
              </w:rPr>
              <w:t>02.05.2019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</w:p>
          <w:p w:rsidR="004861CB" w:rsidRPr="00725FF1" w:rsidRDefault="004861CB" w:rsidP="004861CB">
            <w:pPr>
              <w:pStyle w:val="Experincia"/>
              <w:rPr>
                <w:rFonts w:ascii="Calibri" w:eastAsia="Calibri" w:hAnsi="Calibri" w:cs="Calibri"/>
              </w:rPr>
            </w:pPr>
            <w:r w:rsidRPr="00725FF1">
              <w:rPr>
                <w:rFonts w:ascii="Calibri" w:hAnsi="Calibri" w:cs="Calibri"/>
                <w:szCs w:val="22"/>
              </w:rPr>
              <w:t>Auxiliar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r w:rsidRPr="00AA78C1">
              <w:rPr>
                <w:rStyle w:val="Forte"/>
                <w:rFonts w:ascii="Calibri" w:eastAsia="Calibri" w:hAnsi="Calibri" w:cs="Calibri"/>
                <w:color w:val="8A434E" w:themeColor="accent4" w:themeShade="BF"/>
                <w:lang w:val="pt-BR" w:bidi="pt-BR"/>
              </w:rPr>
              <w:t>•</w:t>
            </w:r>
            <w:r w:rsidRPr="006F1787">
              <w:rPr>
                <w:rFonts w:ascii="Calibri" w:eastAsia="Calibri" w:hAnsi="Calibri" w:cs="Calibri"/>
              </w:rPr>
              <w:t xml:space="preserve"> Consultório Odontológico Dr Rosana Simões Simon.</w:t>
            </w: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1CF44332C45D4D36854FA66593C7729B"/>
              </w:placeholder>
              <w:temporary/>
              <w:showingPlcHdr/>
              <w15:appearance w15:val="hidden"/>
            </w:sdtPr>
            <w:sdtEndPr/>
            <w:sdtContent>
              <w:p w:rsidR="004861CB" w:rsidRPr="00E572D6" w:rsidRDefault="004861CB" w:rsidP="004861CB">
                <w:pPr>
                  <w:pStyle w:val="Ttulo2"/>
                  <w:rPr>
                    <w:rFonts w:ascii="Calibri" w:hAnsi="Calibri" w:cs="Calibri"/>
                    <w:color w:val="0072C7"/>
                  </w:rPr>
                </w:pPr>
                <w:r w:rsidRPr="00AC6C7E">
                  <w:rPr>
                    <w:lang w:val="pt-BR" w:bidi="pt-BR"/>
                  </w:rPr>
                  <w:t>Escolaridade</w:t>
                </w:r>
              </w:p>
            </w:sdtContent>
          </w:sdt>
          <w:p w:rsidR="004861CB" w:rsidRPr="00740017" w:rsidRDefault="004861CB" w:rsidP="004861CB">
            <w:pPr>
              <w:pStyle w:val="Nomedaescola"/>
            </w:pPr>
            <w:r>
              <w:t>Dr Paulo Ribeiro Campos</w:t>
            </w:r>
            <w:r w:rsidRPr="00740017">
              <w:rPr>
                <w:lang w:val="pt-BR" w:bidi="pt-BR"/>
              </w:rPr>
              <w:t xml:space="preserve">, </w:t>
            </w:r>
            <w:r>
              <w:t>Montenegro, Rs.</w:t>
            </w:r>
          </w:p>
          <w:p w:rsidR="004861CB" w:rsidRDefault="004861CB" w:rsidP="004861CB">
            <w:pPr>
              <w:pStyle w:val="Commarcador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Ensino Medio Completo.</w:t>
            </w:r>
          </w:p>
          <w:p w:rsidR="004861CB" w:rsidRDefault="004861CB" w:rsidP="004861CB">
            <w:pPr>
              <w:pStyle w:val="Commarcadores"/>
              <w:numPr>
                <w:ilvl w:val="0"/>
                <w:numId w:val="0"/>
              </w:numPr>
              <w:ind w:left="360"/>
              <w:rPr>
                <w:rFonts w:ascii="Calibri" w:hAnsi="Calibri" w:cs="Calibri"/>
              </w:rPr>
            </w:pPr>
          </w:p>
          <w:p w:rsidR="004861CB" w:rsidRDefault="004861CB" w:rsidP="004861CB">
            <w:pPr>
              <w:pStyle w:val="Commarcadores"/>
              <w:numPr>
                <w:ilvl w:val="0"/>
                <w:numId w:val="0"/>
              </w:numPr>
              <w:rPr>
                <w:rFonts w:ascii="Calibri" w:hAnsi="Calibri" w:cs="Calibri"/>
                <w:b/>
                <w:color w:val="672B46" w:themeColor="accent3" w:themeShade="80"/>
                <w:sz w:val="24"/>
                <w:szCs w:val="24"/>
                <w:u w:val="single"/>
              </w:rPr>
            </w:pPr>
            <w:r>
              <w:rPr>
                <w:rFonts w:ascii="Calibri" w:hAnsi="Calibri" w:cs="Calibri"/>
                <w:b/>
                <w:color w:val="672B46" w:themeColor="accent3" w:themeShade="80"/>
                <w:sz w:val="24"/>
                <w:szCs w:val="24"/>
                <w:u w:val="single"/>
              </w:rPr>
              <w:t>Formação Acadêmic</w:t>
            </w:r>
            <w:r w:rsidRPr="00F346BD">
              <w:rPr>
                <w:rFonts w:ascii="Calibri" w:hAnsi="Calibri" w:cs="Calibri"/>
                <w:b/>
                <w:color w:val="672B46" w:themeColor="accent3" w:themeShade="80"/>
                <w:sz w:val="24"/>
                <w:szCs w:val="24"/>
                <w:u w:val="single"/>
              </w:rPr>
              <w:t>a</w:t>
            </w:r>
          </w:p>
          <w:p w:rsidR="004861CB" w:rsidRPr="00F346BD" w:rsidRDefault="004861CB" w:rsidP="004861CB">
            <w:pPr>
              <w:pStyle w:val="Commarcadores"/>
              <w:numPr>
                <w:ilvl w:val="0"/>
                <w:numId w:val="0"/>
              </w:numPr>
              <w:rPr>
                <w:rFonts w:ascii="Calibri" w:hAnsi="Calibri" w:cs="Calibri"/>
                <w:b/>
              </w:rPr>
            </w:pPr>
            <w:r w:rsidRPr="00AA78C1">
              <w:rPr>
                <w:rStyle w:val="Forte"/>
                <w:rFonts w:ascii="Calibri" w:eastAsia="Calibri" w:hAnsi="Calibri" w:cs="Calibri"/>
                <w:color w:val="8A434E" w:themeColor="accent4" w:themeShade="BF"/>
                <w:lang w:val="pt-BR" w:bidi="pt-BR"/>
              </w:rPr>
              <w:t>•</w:t>
            </w:r>
            <w:r w:rsidRPr="006F1787">
              <w:rPr>
                <w:rFonts w:ascii="Calibri" w:eastAsia="Calibri" w:hAnsi="Calibri" w:cs="Calibri"/>
                <w:b/>
              </w:rPr>
              <w:t xml:space="preserve"> </w:t>
            </w:r>
            <w:r w:rsidRPr="00F346BD">
              <w:rPr>
                <w:rFonts w:ascii="Calibri" w:hAnsi="Calibri" w:cs="Calibri"/>
              </w:rPr>
              <w:t>Bacharelado em Ciências Contabéis</w:t>
            </w:r>
            <w:r>
              <w:rPr>
                <w:rFonts w:ascii="Calibri" w:hAnsi="Calibri" w:cs="Calibri"/>
              </w:rPr>
              <w:t>.</w:t>
            </w:r>
          </w:p>
          <w:p w:rsidR="004861CB" w:rsidRDefault="004861CB" w:rsidP="004861CB">
            <w:pPr>
              <w:rPr>
                <w:rFonts w:ascii="Calibri" w:eastAsia="Calibri" w:hAnsi="Calibri" w:cs="Calibri"/>
              </w:rPr>
            </w:pPr>
            <w:r w:rsidRPr="006F1787">
              <w:rPr>
                <w:rFonts w:ascii="Calibri" w:eastAsia="Calibri" w:hAnsi="Calibri" w:cs="Calibri"/>
                <w:b/>
              </w:rPr>
              <w:t xml:space="preserve"> INÍCIO:  </w:t>
            </w:r>
            <w:r w:rsidRPr="006F1787">
              <w:rPr>
                <w:rFonts w:ascii="Calibri" w:eastAsia="Calibri" w:hAnsi="Calibri" w:cs="Calibri"/>
              </w:rPr>
              <w:t>Fevereiro 2019 –</w:t>
            </w:r>
            <w:r>
              <w:rPr>
                <w:rFonts w:ascii="Calibri" w:eastAsia="Calibri" w:hAnsi="Calibri" w:cs="Calibri"/>
              </w:rPr>
              <w:t xml:space="preserve"> 3</w:t>
            </w:r>
            <w:r w:rsidRPr="006F1787">
              <w:rPr>
                <w:rFonts w:ascii="Calibri" w:eastAsia="Calibri" w:hAnsi="Calibri" w:cs="Calibri"/>
              </w:rPr>
              <w:t>º Semestre</w:t>
            </w:r>
          </w:p>
          <w:p w:rsidR="004861CB" w:rsidRPr="006F1787" w:rsidRDefault="004861CB" w:rsidP="004861CB">
            <w:pPr>
              <w:rPr>
                <w:rFonts w:ascii="Calibri" w:eastAsia="Calibri" w:hAnsi="Calibri" w:cs="Calibri"/>
                <w:b/>
              </w:rPr>
            </w:pPr>
            <w:r w:rsidRPr="006F1787">
              <w:rPr>
                <w:rFonts w:ascii="Calibri" w:eastAsia="Calibri" w:hAnsi="Calibri" w:cs="Calibri"/>
                <w:b/>
              </w:rPr>
              <w:t xml:space="preserve"> ENTIDADE:  </w:t>
            </w:r>
            <w:r w:rsidRPr="006F1787">
              <w:rPr>
                <w:rFonts w:ascii="Calibri" w:eastAsia="Calibri" w:hAnsi="Calibri" w:cs="Calibri"/>
              </w:rPr>
              <w:t>Universidade de Leonardo da Vinci-IERGS Uniasselvi.</w:t>
            </w:r>
          </w:p>
          <w:p w:rsidR="004861CB" w:rsidRPr="00F346BD" w:rsidRDefault="004861CB" w:rsidP="004861CB">
            <w:pPr>
              <w:pStyle w:val="Ttulo2"/>
              <w:rPr>
                <w:rFonts w:ascii="Calibri" w:hAnsi="Calibri" w:cs="Calibri"/>
                <w:sz w:val="22"/>
                <w:szCs w:val="22"/>
              </w:rPr>
            </w:pPr>
          </w:p>
          <w:p w:rsidR="004861CB" w:rsidRPr="00725FF1" w:rsidRDefault="004861CB" w:rsidP="004861CB">
            <w:pPr>
              <w:pStyle w:val="Ttulo2"/>
              <w:rPr>
                <w:rFonts w:ascii="Calibri" w:hAnsi="Calibri" w:cs="Calibri"/>
              </w:rPr>
            </w:pPr>
            <w:r w:rsidRPr="00725FF1">
              <w:rPr>
                <w:rFonts w:ascii="Calibri" w:hAnsi="Calibri" w:cs="Calibri"/>
              </w:rPr>
              <w:t>Cursos de Aper</w:t>
            </w:r>
            <w:r>
              <w:rPr>
                <w:rFonts w:ascii="Calibri" w:hAnsi="Calibri" w:cs="Calibri"/>
              </w:rPr>
              <w:t>fei</w:t>
            </w:r>
            <w:r w:rsidRPr="00725FF1">
              <w:rPr>
                <w:rFonts w:ascii="Calibri" w:hAnsi="Calibri" w:cs="Calibri"/>
              </w:rPr>
              <w:t>çoamento</w:t>
            </w:r>
          </w:p>
          <w:p w:rsidR="004861CB" w:rsidRDefault="004861CB" w:rsidP="004861CB">
            <w:pPr>
              <w:jc w:val="center"/>
              <w:rPr>
                <w:rFonts w:ascii="Calibri" w:eastAsia="Calibri" w:hAnsi="Calibri" w:cs="Calibri"/>
              </w:rPr>
            </w:pPr>
            <w:r w:rsidRPr="006F1787">
              <w:rPr>
                <w:rFonts w:ascii="Calibri" w:eastAsia="Calibri" w:hAnsi="Calibri" w:cs="Calibri"/>
              </w:rPr>
              <w:t>Windows 7, Word, Internet, Excel, Power Point, MSN Empresarial, Currículo, Digitação, Photoshop, CorelDraw, Indesign, Access, Propaganda e Marketing, Flash, Fireworks, Telemarketing, Administração Financeira, Departamento de Pessoal e Secretariado, Administração e Hardware.</w:t>
            </w:r>
          </w:p>
          <w:p w:rsidR="004861CB" w:rsidRPr="006F1787" w:rsidRDefault="004861CB" w:rsidP="004861CB">
            <w:pPr>
              <w:rPr>
                <w:rFonts w:ascii="Calibri" w:eastAsia="Calibri" w:hAnsi="Calibri" w:cs="Calibri"/>
                <w:b/>
                <w:i/>
              </w:rPr>
            </w:pPr>
            <w:r w:rsidRPr="001E37D5"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ENTIDADE</w:t>
            </w:r>
            <w:r w:rsidRPr="006F1787">
              <w:rPr>
                <w:rFonts w:ascii="Calibri" w:eastAsia="Calibri" w:hAnsi="Calibri" w:cs="Calibri"/>
                <w:b/>
                <w:i/>
              </w:rPr>
              <w:t>: DATAMAIS EASYCOMP</w:t>
            </w:r>
          </w:p>
          <w:p w:rsidR="004861CB" w:rsidRPr="00905C7E" w:rsidRDefault="004861CB" w:rsidP="004861CB">
            <w:pPr>
              <w:rPr>
                <w:rFonts w:ascii="Calibri" w:hAnsi="Calibri" w:cs="Calibri"/>
              </w:rPr>
            </w:pPr>
          </w:p>
          <w:p w:rsidR="004861CB" w:rsidRPr="00F346BD" w:rsidRDefault="004861CB" w:rsidP="004861CB">
            <w:pPr>
              <w:rPr>
                <w:rFonts w:ascii="Calibri" w:eastAsia="Calibri" w:hAnsi="Calibri" w:cs="Calibri"/>
                <w:b/>
                <w:color w:val="672B46" w:themeColor="accent3" w:themeShade="80"/>
              </w:rPr>
            </w:pPr>
            <w:r w:rsidRPr="00F346BD">
              <w:rPr>
                <w:rFonts w:ascii="Calibri" w:eastAsia="Calibri" w:hAnsi="Calibri" w:cs="Calibri"/>
                <w:b/>
                <w:color w:val="672B46" w:themeColor="accent3" w:themeShade="80"/>
                <w:u w:val="single"/>
              </w:rPr>
              <w:t>OBJETIVO</w:t>
            </w:r>
          </w:p>
          <w:p w:rsidR="004861CB" w:rsidRDefault="004861CB" w:rsidP="004861CB">
            <w:pPr>
              <w:ind w:hanging="56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Su</w:t>
            </w:r>
            <w:r w:rsidRPr="006F1787">
              <w:rPr>
                <w:rFonts w:ascii="Calibri" w:eastAsia="Calibri" w:hAnsi="Calibri" w:cs="Calibri"/>
              </w:rPr>
              <w:t>prir as expectativas da empresa desenvolvendo minhas atividade</w:t>
            </w:r>
            <w:r>
              <w:rPr>
                <w:rFonts w:ascii="Calibri" w:eastAsia="Calibri" w:hAnsi="Calibri" w:cs="Calibri"/>
              </w:rPr>
              <w:t xml:space="preserve">s </w:t>
            </w:r>
            <w:r w:rsidRPr="006F1787">
              <w:rPr>
                <w:rFonts w:ascii="Calibri" w:eastAsia="Calibri" w:hAnsi="Calibri" w:cs="Calibri"/>
              </w:rPr>
              <w:t>profissionais com responsabilidade contribuindo assim para o cresci</w:t>
            </w:r>
            <w:r>
              <w:rPr>
                <w:rFonts w:ascii="Calibri" w:eastAsia="Calibri" w:hAnsi="Calibri" w:cs="Calibri"/>
              </w:rPr>
              <w:t>mento da empresa, comunicativa,proativa,</w:t>
            </w:r>
            <w:r w:rsidRPr="006F1787">
              <w:rPr>
                <w:rFonts w:ascii="Calibri" w:eastAsia="Calibri" w:hAnsi="Calibri" w:cs="Calibri"/>
              </w:rPr>
              <w:t>tenho facilidade em assimilar tarefas e disposta a vivenciar novos desafios e experiências.</w:t>
            </w:r>
          </w:p>
          <w:p w:rsidR="004861CB" w:rsidRDefault="004861CB" w:rsidP="004861CB">
            <w:pPr>
              <w:ind w:hanging="567"/>
              <w:jc w:val="center"/>
              <w:rPr>
                <w:rFonts w:ascii="Calibri" w:eastAsia="Calibri" w:hAnsi="Calibri" w:cs="Calibri"/>
              </w:rPr>
            </w:pPr>
          </w:p>
          <w:p w:rsidR="004861CB" w:rsidRDefault="004861CB" w:rsidP="004861CB">
            <w:pPr>
              <w:ind w:hanging="567"/>
              <w:jc w:val="center"/>
              <w:rPr>
                <w:rFonts w:ascii="Calibri" w:eastAsia="Calibri" w:hAnsi="Calibri" w:cs="Calibri"/>
              </w:rPr>
            </w:pPr>
          </w:p>
          <w:p w:rsidR="004861CB" w:rsidRDefault="004861CB" w:rsidP="004861CB">
            <w:pPr>
              <w:ind w:hanging="567"/>
              <w:jc w:val="center"/>
              <w:rPr>
                <w:rFonts w:ascii="Calibri" w:eastAsia="Calibri" w:hAnsi="Calibri" w:cs="Calibri"/>
              </w:rPr>
            </w:pPr>
          </w:p>
          <w:p w:rsidR="004861CB" w:rsidRDefault="004861CB" w:rsidP="004861CB">
            <w:pPr>
              <w:ind w:hanging="567"/>
              <w:jc w:val="center"/>
              <w:rPr>
                <w:rFonts w:ascii="Calibri" w:eastAsia="Calibri" w:hAnsi="Calibri" w:cs="Calibri"/>
              </w:rPr>
            </w:pPr>
          </w:p>
          <w:p w:rsidR="004861CB" w:rsidRDefault="004861CB" w:rsidP="004861CB">
            <w:pPr>
              <w:ind w:hanging="567"/>
              <w:jc w:val="center"/>
              <w:rPr>
                <w:rFonts w:ascii="Calibri" w:eastAsia="Calibri" w:hAnsi="Calibri" w:cs="Calibri"/>
              </w:rPr>
            </w:pPr>
          </w:p>
          <w:p w:rsidR="004861CB" w:rsidRDefault="004861CB" w:rsidP="004861CB">
            <w:pPr>
              <w:ind w:hanging="567"/>
              <w:jc w:val="center"/>
              <w:rPr>
                <w:rFonts w:ascii="Calibri" w:eastAsia="Calibri" w:hAnsi="Calibri" w:cs="Calibri"/>
              </w:rPr>
            </w:pPr>
          </w:p>
          <w:p w:rsidR="004861CB" w:rsidRDefault="004861CB" w:rsidP="004861CB">
            <w:pPr>
              <w:ind w:hanging="567"/>
              <w:jc w:val="center"/>
              <w:rPr>
                <w:rFonts w:ascii="Calibri" w:eastAsia="Calibri" w:hAnsi="Calibri" w:cs="Calibri"/>
              </w:rPr>
            </w:pPr>
          </w:p>
          <w:p w:rsidR="004861CB" w:rsidRDefault="004861CB" w:rsidP="004861CB">
            <w:pPr>
              <w:ind w:hanging="567"/>
              <w:jc w:val="center"/>
              <w:rPr>
                <w:rFonts w:ascii="Calibri" w:eastAsia="Calibri" w:hAnsi="Calibri" w:cs="Calibri"/>
              </w:rPr>
            </w:pPr>
          </w:p>
          <w:p w:rsidR="004861CB" w:rsidRPr="00DF2CEB" w:rsidRDefault="00423210" w:rsidP="004861CB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Montenegro, MAIO</w:t>
            </w:r>
            <w:bookmarkStart w:id="0" w:name="_GoBack"/>
            <w:bookmarkEnd w:id="0"/>
            <w:r w:rsidR="004861CB" w:rsidRPr="00DF2CEB">
              <w:rPr>
                <w:rFonts w:ascii="Calibri" w:eastAsia="Calibri" w:hAnsi="Calibri" w:cs="Calibri"/>
              </w:rPr>
              <w:t>/2020</w:t>
            </w:r>
          </w:p>
          <w:p w:rsidR="004861CB" w:rsidRPr="00905C7E" w:rsidRDefault="004861CB" w:rsidP="004861CB">
            <w:pPr>
              <w:rPr>
                <w:rFonts w:ascii="Calibri" w:hAnsi="Calibri" w:cs="Calibri"/>
              </w:rPr>
            </w:pPr>
          </w:p>
          <w:p w:rsidR="004861CB" w:rsidRPr="00E572D6" w:rsidRDefault="004861CB" w:rsidP="004861CB">
            <w:pPr>
              <w:pStyle w:val="Ttulo2"/>
              <w:rPr>
                <w:rFonts w:ascii="Calibri" w:hAnsi="Calibri" w:cs="Calibri"/>
                <w:color w:val="0072C7"/>
              </w:rPr>
            </w:pPr>
          </w:p>
          <w:p w:rsidR="004861CB" w:rsidRPr="0056708E" w:rsidRDefault="004861CB" w:rsidP="004861CB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861CB" w:rsidTr="004861CB">
        <w:trPr>
          <w:trHeight w:val="1164"/>
        </w:trPr>
        <w:tc>
          <w:tcPr>
            <w:tcW w:w="719" w:type="dxa"/>
          </w:tcPr>
          <w:p w:rsidR="004861CB" w:rsidRPr="0056708E" w:rsidRDefault="004861CB" w:rsidP="004861CB">
            <w:pPr>
              <w:pStyle w:val="Corpodetexto"/>
              <w:kinsoku w:val="0"/>
              <w:overflowPunct w:val="0"/>
              <w:jc w:val="center"/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2941" w:type="dxa"/>
            <w:gridSpan w:val="2"/>
          </w:tcPr>
          <w:p w:rsidR="004861CB" w:rsidRPr="0056708E" w:rsidRDefault="004861CB" w:rsidP="004861CB">
            <w:pPr>
              <w:pStyle w:val="Corpodetexto"/>
              <w:kinsoku w:val="0"/>
              <w:overflowPunct w:val="0"/>
              <w:jc w:val="center"/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604" w:type="dxa"/>
            <w:vMerge/>
          </w:tcPr>
          <w:p w:rsidR="004861CB" w:rsidRDefault="004861CB" w:rsidP="004861CB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62" w:type="dxa"/>
            <w:vMerge/>
          </w:tcPr>
          <w:p w:rsidR="004861CB" w:rsidRPr="00590471" w:rsidRDefault="004861CB" w:rsidP="004861CB"/>
        </w:tc>
      </w:tr>
      <w:tr w:rsidR="004861CB" w:rsidTr="004861CB">
        <w:trPr>
          <w:trHeight w:val="543"/>
        </w:trPr>
        <w:tc>
          <w:tcPr>
            <w:tcW w:w="719" w:type="dxa"/>
          </w:tcPr>
          <w:p w:rsidR="004861CB" w:rsidRDefault="004861CB" w:rsidP="004861CB">
            <w:pPr>
              <w:pStyle w:val="Informae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4861CB" w:rsidRPr="00376291" w:rsidRDefault="004861CB" w:rsidP="004861CB">
            <w:pPr>
              <w:pStyle w:val="Informaes"/>
              <w:jc w:val="center"/>
              <w:rPr>
                <w:rStyle w:val="Forte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15FCBCDF" wp14:editId="1BE67EB8">
                      <wp:extent cx="337185" cy="333375"/>
                      <wp:effectExtent l="0" t="0" r="5715" b="9525"/>
                      <wp:docPr id="21" name="Grupo 21" descr="Ícone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vre: Forma 14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m 23" descr="Ícone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A1B0C9" id="Grupo 21" o:spid="_x0000_s1026" alt="Ícone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">
                      <v:shape id="Forma Livre: Forma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fUp8MA&#10;AADcAAAADwAAAGRycy9kb3ducmV2LnhtbERPS4vCMBC+L/gfwgheRNPVRbQaRRZkl8WDz4O3sRnb&#10;YjOpTVbrvzeC4G0+vudMZrUpxJUql1tW8NmNQBAnVuecKthtF50hCOeRNRaWScGdHMymjY8Jxtre&#10;eE3XjU9FCGEXo4LM+zKW0iUZGXRdWxIH7mQrgz7AKpW6wlsIN4XsRdFAGsw5NGRY0ndGyXnzbxQs&#10;B3/p/vwT9e/t1XGo8TC6tKVWqtWs52MQnmr/Fr/cvzrM/+rD85lwgZ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fUp8MAAADc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m 23" o:spid="_x0000_s1028" type="#_x0000_t75" alt="Ícone de GPS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2" o:title="Ícone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1" w:type="dxa"/>
            <w:vAlign w:val="center"/>
          </w:tcPr>
          <w:p w:rsidR="004861CB" w:rsidRDefault="004861CB" w:rsidP="004861CB">
            <w:pPr>
              <w:pStyle w:val="Informaes"/>
              <w:jc w:val="center"/>
            </w:pPr>
          </w:p>
          <w:p w:rsidR="004861CB" w:rsidRPr="00380FD1" w:rsidRDefault="004861CB" w:rsidP="004861CB">
            <w:pPr>
              <w:pStyle w:val="Informaes"/>
              <w:jc w:val="center"/>
            </w:pPr>
            <w:r>
              <w:t>Rua Leblon, nº27 Municipal.</w:t>
            </w:r>
          </w:p>
          <w:p w:rsidR="004861CB" w:rsidRPr="00380FD1" w:rsidRDefault="004861CB" w:rsidP="004861CB">
            <w:pPr>
              <w:pStyle w:val="Informaes"/>
              <w:jc w:val="center"/>
            </w:pPr>
            <w:r>
              <w:t>Montenegro,Rio Grande Do Sul, 95780-000</w:t>
            </w:r>
          </w:p>
        </w:tc>
        <w:tc>
          <w:tcPr>
            <w:tcW w:w="604" w:type="dxa"/>
            <w:vMerge/>
          </w:tcPr>
          <w:p w:rsidR="004861CB" w:rsidRDefault="004861CB" w:rsidP="004861CB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62" w:type="dxa"/>
            <w:vMerge/>
          </w:tcPr>
          <w:p w:rsidR="004861CB" w:rsidRDefault="004861CB" w:rsidP="004861CB">
            <w:pPr>
              <w:pStyle w:val="Ttulo1"/>
            </w:pPr>
          </w:p>
        </w:tc>
      </w:tr>
      <w:tr w:rsidR="004861CB" w:rsidTr="004861CB">
        <w:trPr>
          <w:trHeight w:val="183"/>
        </w:trPr>
        <w:tc>
          <w:tcPr>
            <w:tcW w:w="719" w:type="dxa"/>
          </w:tcPr>
          <w:p w:rsidR="004861CB" w:rsidRPr="00376291" w:rsidRDefault="004861CB" w:rsidP="004861CB">
            <w:pPr>
              <w:pStyle w:val="SemEspaamento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1" w:type="dxa"/>
            <w:gridSpan w:val="2"/>
            <w:vAlign w:val="center"/>
          </w:tcPr>
          <w:p w:rsidR="004861CB" w:rsidRPr="00376291" w:rsidRDefault="004861CB" w:rsidP="004861CB">
            <w:pPr>
              <w:pStyle w:val="SemEspaamento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604" w:type="dxa"/>
            <w:vMerge/>
          </w:tcPr>
          <w:p w:rsidR="004861CB" w:rsidRDefault="004861CB" w:rsidP="004861CB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62" w:type="dxa"/>
            <w:vMerge/>
          </w:tcPr>
          <w:p w:rsidR="004861CB" w:rsidRDefault="004861CB" w:rsidP="004861CB">
            <w:pPr>
              <w:pStyle w:val="Ttulo1"/>
            </w:pPr>
          </w:p>
        </w:tc>
      </w:tr>
      <w:tr w:rsidR="004861CB" w:rsidTr="004861CB">
        <w:trPr>
          <w:trHeight w:val="624"/>
        </w:trPr>
        <w:tc>
          <w:tcPr>
            <w:tcW w:w="719" w:type="dxa"/>
          </w:tcPr>
          <w:p w:rsidR="004861CB" w:rsidRDefault="004861CB" w:rsidP="004861CB">
            <w:pPr>
              <w:pStyle w:val="Informae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4861CB" w:rsidRPr="00376291" w:rsidRDefault="004861CB" w:rsidP="004861CB">
            <w:pPr>
              <w:pStyle w:val="Informaes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74982C29" wp14:editId="0CE32080">
                      <wp:extent cx="337820" cy="337185"/>
                      <wp:effectExtent l="0" t="0" r="5080" b="5715"/>
                      <wp:docPr id="22" name="Grupo 22" descr="ícone de telefo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vre: Forma 16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m 28" descr="Ícone de telefo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767649" id="Grupo 22" o:spid="_x0000_s1026" alt="ícone de telefone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">
                      <v:shape id="Forma Livre: Forma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MkcMAA&#10;AADcAAAADwAAAGRycy9kb3ducmV2LnhtbERPS4vCMBC+L/gfwgje1mRVRLtGEUWRvfnA89CMbbGZ&#10;1CZq9debBcHbfHzPmcwaW4ob1b5wrOGnq0AQp84UnGk47FffIxA+IBssHZOGB3mYTVtfE0yMu/OW&#10;bruQiRjCPkENeQhVIqVPc7Lou64ijtzJ1RZDhHUmTY33GG5L2VNqKC0WHBtyrGiRU3reXa2GcHHV&#10;aZkdn2s1eP6Zweg87qmD1p12M/8FEagJH/HbvTFx/rAP/8/EC+T0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IMkcMAAAADcAAAADwAAAAAAAAAAAAAAAACYAgAAZHJzL2Rvd25y&#10;ZXYueG1sUEsFBgAAAAAEAAQA9QAAAIUDAAAAAA=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b2606e [3207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m 28" o:spid="_x0000_s1028" type="#_x0000_t75" alt="Ícone de telefone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4" o:title="Ícone de telefon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1" w:type="dxa"/>
            <w:vAlign w:val="center"/>
          </w:tcPr>
          <w:p w:rsidR="004861CB" w:rsidRPr="00380FD1" w:rsidRDefault="004861CB" w:rsidP="004861CB">
            <w:pPr>
              <w:pStyle w:val="Informaes"/>
              <w:jc w:val="center"/>
            </w:pPr>
            <w:r>
              <w:t>(051)998458288</w:t>
            </w:r>
          </w:p>
        </w:tc>
        <w:tc>
          <w:tcPr>
            <w:tcW w:w="604" w:type="dxa"/>
            <w:vMerge/>
          </w:tcPr>
          <w:p w:rsidR="004861CB" w:rsidRDefault="004861CB" w:rsidP="004861CB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62" w:type="dxa"/>
            <w:vMerge/>
          </w:tcPr>
          <w:p w:rsidR="004861CB" w:rsidRDefault="004861CB" w:rsidP="004861CB">
            <w:pPr>
              <w:pStyle w:val="Ttulo1"/>
            </w:pPr>
          </w:p>
        </w:tc>
      </w:tr>
      <w:tr w:rsidR="004861CB" w:rsidTr="004861CB">
        <w:trPr>
          <w:trHeight w:val="183"/>
        </w:trPr>
        <w:tc>
          <w:tcPr>
            <w:tcW w:w="719" w:type="dxa"/>
          </w:tcPr>
          <w:p w:rsidR="004861CB" w:rsidRPr="00376291" w:rsidRDefault="004861CB" w:rsidP="004861CB">
            <w:pPr>
              <w:pStyle w:val="SemEspaamento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1" w:type="dxa"/>
            <w:gridSpan w:val="2"/>
            <w:vAlign w:val="center"/>
          </w:tcPr>
          <w:p w:rsidR="004861CB" w:rsidRPr="00376291" w:rsidRDefault="004861CB" w:rsidP="004861CB">
            <w:pPr>
              <w:pStyle w:val="SemEspaamento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604" w:type="dxa"/>
            <w:vMerge/>
          </w:tcPr>
          <w:p w:rsidR="004861CB" w:rsidRDefault="004861CB" w:rsidP="004861CB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62" w:type="dxa"/>
            <w:vMerge/>
          </w:tcPr>
          <w:p w:rsidR="004861CB" w:rsidRDefault="004861CB" w:rsidP="004861CB">
            <w:pPr>
              <w:pStyle w:val="Ttulo1"/>
            </w:pPr>
          </w:p>
        </w:tc>
      </w:tr>
      <w:tr w:rsidR="004861CB" w:rsidTr="004861CB">
        <w:trPr>
          <w:trHeight w:val="633"/>
        </w:trPr>
        <w:tc>
          <w:tcPr>
            <w:tcW w:w="719" w:type="dxa"/>
          </w:tcPr>
          <w:p w:rsidR="004861CB" w:rsidRDefault="004861CB" w:rsidP="004861CB">
            <w:pPr>
              <w:pStyle w:val="Informae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4861CB" w:rsidRPr="00376291" w:rsidRDefault="004861CB" w:rsidP="004861CB">
            <w:pPr>
              <w:pStyle w:val="Informaes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00628EDE" wp14:editId="600F8F3F">
                      <wp:extent cx="338455" cy="346075"/>
                      <wp:effectExtent l="0" t="0" r="4445" b="0"/>
                      <wp:docPr id="24" name="Grupo 24" descr="Ícone de emai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vre: Forma 273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m 32" descr="Ícone de emai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45608D" id="Grupo 24" o:spid="_x0000_s1026" alt="Ícone de email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">
                      <v:shape id="Forma Livre: Forma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jisQA&#10;AADcAAAADwAAAGRycy9kb3ducmV2LnhtbESPT4vCMBTE78J+h/AWvGm6IirVWBZhZb34bxfx+Gie&#10;bWnzUpuo9dsbQfA4zMxvmFnSmkpcqXGFZQVf/QgEcWp1wZmC/7+f3gSE88gaK8uk4E4OkvlHZ4ax&#10;tjfe0XXvMxEg7GJUkHtfx1K6NCeDrm9r4uCdbGPQB9lkUjd4C3BTyUEUjaTBgsNCjjUtckrL/cUo&#10;8NvCLFbncnlYTo5nk65x0+5Qqe5n+z0F4an17/Cr/asVDMZDeJ4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sY4r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9a4168 [24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m 32" o:spid="_x0000_s1028" type="#_x0000_t75" alt="Ícone de email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6" o:title="Ícone de email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1" w:type="dxa"/>
            <w:vAlign w:val="center"/>
          </w:tcPr>
          <w:p w:rsidR="004861CB" w:rsidRPr="00380FD1" w:rsidRDefault="004861CB" w:rsidP="004861CB">
            <w:pPr>
              <w:pStyle w:val="Informaes"/>
              <w:jc w:val="center"/>
            </w:pPr>
            <w:r>
              <w:t>daradanye@gmail.com</w:t>
            </w:r>
          </w:p>
        </w:tc>
        <w:tc>
          <w:tcPr>
            <w:tcW w:w="604" w:type="dxa"/>
            <w:vMerge/>
          </w:tcPr>
          <w:p w:rsidR="004861CB" w:rsidRDefault="004861CB" w:rsidP="004861CB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62" w:type="dxa"/>
            <w:vMerge/>
          </w:tcPr>
          <w:p w:rsidR="004861CB" w:rsidRDefault="004861CB" w:rsidP="004861CB">
            <w:pPr>
              <w:pStyle w:val="Ttulo1"/>
            </w:pPr>
          </w:p>
        </w:tc>
      </w:tr>
      <w:tr w:rsidR="004861CB" w:rsidTr="004861CB">
        <w:trPr>
          <w:trHeight w:val="174"/>
        </w:trPr>
        <w:tc>
          <w:tcPr>
            <w:tcW w:w="719" w:type="dxa"/>
          </w:tcPr>
          <w:p w:rsidR="004861CB" w:rsidRPr="00376291" w:rsidRDefault="004861CB" w:rsidP="004861CB">
            <w:pPr>
              <w:pStyle w:val="SemEspaamento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1" w:type="dxa"/>
            <w:gridSpan w:val="2"/>
            <w:vAlign w:val="center"/>
          </w:tcPr>
          <w:p w:rsidR="004861CB" w:rsidRPr="00376291" w:rsidRDefault="004861CB" w:rsidP="004861CB">
            <w:pPr>
              <w:pStyle w:val="SemEspaamento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604" w:type="dxa"/>
            <w:vMerge/>
          </w:tcPr>
          <w:p w:rsidR="004861CB" w:rsidRDefault="004861CB" w:rsidP="004861CB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62" w:type="dxa"/>
            <w:vMerge/>
          </w:tcPr>
          <w:p w:rsidR="004861CB" w:rsidRDefault="004861CB" w:rsidP="004861CB">
            <w:pPr>
              <w:pStyle w:val="Ttulo1"/>
            </w:pPr>
          </w:p>
        </w:tc>
      </w:tr>
      <w:tr w:rsidR="004861CB" w:rsidTr="004861CB">
        <w:trPr>
          <w:trHeight w:val="633"/>
        </w:trPr>
        <w:tc>
          <w:tcPr>
            <w:tcW w:w="719" w:type="dxa"/>
          </w:tcPr>
          <w:p w:rsidR="004861CB" w:rsidRDefault="004861CB" w:rsidP="004861CB">
            <w:pPr>
              <w:pStyle w:val="Informae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4861CB" w:rsidRPr="00376291" w:rsidRDefault="004861CB" w:rsidP="004861CB">
            <w:pPr>
              <w:pStyle w:val="Informaes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1" w:type="dxa"/>
            <w:vAlign w:val="center"/>
          </w:tcPr>
          <w:p w:rsidR="004861CB" w:rsidRPr="00380FD1" w:rsidRDefault="004861CB" w:rsidP="004861CB">
            <w:pPr>
              <w:pStyle w:val="Informaes"/>
              <w:jc w:val="center"/>
            </w:pPr>
          </w:p>
        </w:tc>
        <w:tc>
          <w:tcPr>
            <w:tcW w:w="604" w:type="dxa"/>
            <w:vMerge/>
          </w:tcPr>
          <w:p w:rsidR="004861CB" w:rsidRDefault="004861CB" w:rsidP="004861CB">
            <w:pPr>
              <w:pStyle w:val="Informaes"/>
              <w:rPr>
                <w:rFonts w:ascii="Times New Roman" w:hAnsi="Times New Roman"/>
              </w:rPr>
            </w:pPr>
          </w:p>
        </w:tc>
        <w:tc>
          <w:tcPr>
            <w:tcW w:w="6662" w:type="dxa"/>
            <w:vMerge/>
          </w:tcPr>
          <w:p w:rsidR="004861CB" w:rsidRDefault="004861CB" w:rsidP="004861CB">
            <w:pPr>
              <w:pStyle w:val="Ttulo1"/>
            </w:pPr>
          </w:p>
        </w:tc>
      </w:tr>
      <w:tr w:rsidR="004861CB" w:rsidTr="004861CB">
        <w:trPr>
          <w:trHeight w:val="2448"/>
        </w:trPr>
        <w:tc>
          <w:tcPr>
            <w:tcW w:w="719" w:type="dxa"/>
          </w:tcPr>
          <w:p w:rsidR="004861CB" w:rsidRPr="0056708E" w:rsidRDefault="004861CB" w:rsidP="004861CB">
            <w:pPr>
              <w:jc w:val="center"/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2941" w:type="dxa"/>
            <w:gridSpan w:val="2"/>
          </w:tcPr>
          <w:p w:rsidR="004861CB" w:rsidRPr="0056708E" w:rsidRDefault="004861CB" w:rsidP="004861CB">
            <w:pPr>
              <w:jc w:val="center"/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604" w:type="dxa"/>
          </w:tcPr>
          <w:p w:rsidR="004861CB" w:rsidRDefault="004861CB" w:rsidP="004861CB"/>
        </w:tc>
        <w:tc>
          <w:tcPr>
            <w:tcW w:w="6662" w:type="dxa"/>
            <w:vMerge/>
          </w:tcPr>
          <w:p w:rsidR="004861CB" w:rsidRDefault="004861CB" w:rsidP="004861CB"/>
        </w:tc>
      </w:tr>
    </w:tbl>
    <w:p w:rsidR="007F5B63" w:rsidRPr="00CE1E3D" w:rsidRDefault="007F5B63" w:rsidP="006D79A8">
      <w:pPr>
        <w:pStyle w:val="Corpodetexto"/>
      </w:pPr>
    </w:p>
    <w:sectPr w:rsidR="007F5B63" w:rsidRPr="00CE1E3D" w:rsidSect="00B90133">
      <w:headerReference w:type="default" r:id="rId17"/>
      <w:type w:val="continuous"/>
      <w:pgSz w:w="11906" w:h="16838" w:code="9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4F44" w:rsidRDefault="00974F44" w:rsidP="00590471">
      <w:r>
        <w:separator/>
      </w:r>
    </w:p>
  </w:endnote>
  <w:endnote w:type="continuationSeparator" w:id="0">
    <w:p w:rsidR="00974F44" w:rsidRDefault="00974F44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4F44" w:rsidRDefault="00974F44" w:rsidP="00590471">
      <w:r>
        <w:separator/>
      </w:r>
    </w:p>
  </w:footnote>
  <w:footnote w:type="continuationSeparator" w:id="0">
    <w:p w:rsidR="00974F44" w:rsidRDefault="00974F44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Default="00310F17" w:rsidP="00060042">
    <w:pPr>
      <w:pStyle w:val="Corpodetexto"/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7068DF4" wp14:editId="1A8C5D25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467725" cy="11176640"/>
              <wp:effectExtent l="0" t="0" r="9525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67725" cy="11176640"/>
                        <a:chOff x="0" y="-228600"/>
                        <a:chExt cx="8467725" cy="11176640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vre: Forma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3">
                                  <a:lumMod val="75000"/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vre: Forma 18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tângulo 4"/>
                      <wps:cNvSpPr/>
                      <wps:spPr>
                        <a:xfrm>
                          <a:off x="878812" y="-228600"/>
                          <a:ext cx="7588913" cy="26246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501265" y="1398269"/>
                          <a:ext cx="5946393" cy="9549771"/>
                          <a:chOff x="-2843041" y="-4769141"/>
                          <a:chExt cx="4866608" cy="7816684"/>
                        </a:xfrm>
                      </wpg:grpSpPr>
                      <wps:wsp>
                        <wps:cNvPr id="6" name="Forma Livre: Forma 10">
                          <a:extLst/>
                        </wps:cNvPr>
                        <wps:cNvSpPr/>
                        <wps:spPr>
                          <a:xfrm rot="10800000" flipH="1" flipV="1">
                            <a:off x="-182047" y="1072972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3">
                                  <a:lumMod val="75000"/>
                                  <a:alpha val="18000"/>
                                </a:schemeClr>
                              </a:gs>
                              <a:gs pos="100000">
                                <a:schemeClr val="accent3">
                                  <a:lumMod val="75000"/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vre: Forma 10">
                          <a:extLst/>
                        </wps:cNvPr>
                        <wps:cNvSpPr/>
                        <wps:spPr>
                          <a:xfrm rot="10800000">
                            <a:off x="212580" y="1399464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vre: Forma 10">
                          <a:extLst/>
                        </wps:cNvPr>
                        <wps:cNvSpPr/>
                        <wps:spPr>
                          <a:xfrm rot="10800000" flipH="1" flipV="1">
                            <a:off x="1026060" y="1034255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vre: Forma 10">
                          <a:extLst/>
                        </wps:cNvPr>
                        <wps:cNvSpPr/>
                        <wps:spPr>
                          <a:xfrm rot="10800000" flipH="1" flipV="1">
                            <a:off x="-397517" y="1910320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vre: Forma 10">
                          <a:extLst/>
                        </wps:cNvPr>
                        <wps:cNvSpPr/>
                        <wps:spPr>
                          <a:xfrm rot="10800000" flipH="1" flipV="1">
                            <a:off x="-2843041" y="-4769141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vre: Forma 10">
                          <a:extLst/>
                        </wps:cNvPr>
                        <wps:cNvSpPr/>
                        <wps:spPr>
                          <a:xfrm rot="10800000" flipH="1" flipV="1">
                            <a:off x="417406" y="976203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7AB106" id="Grupo 26" o:spid="_x0000_s1026" style="position:absolute;margin-left:-126.65pt;margin-top:-36pt;width:666.75pt;height:880.05pt;z-index:251657216" coordorigin=",-2286" coordsize="84677,111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">
              <v:group id="Grupo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orma Livre: Forma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dbzsAA&#10;AADaAAAADwAAAGRycy9kb3ducmV2LnhtbERPS4vCMBC+C/6HMIIX0XRlFalGkWUFLwo+UI9DM7bV&#10;ZtJtonb/vREET8PH95zJrDaFuFPlcssKvnoRCOLE6pxTBfvdojsC4TyyxsIyKfgnB7NpszHBWNsH&#10;b+i+9akIIexiVJB5X8ZSuiQjg65nS+LAnW1l0AdYpVJX+AjhppD9KBpKgzmHhgxL+skouW5vRsH5&#10;+5LSaXHYrf1q1VkWA3P8++0r1W7V8zEIT7X/iN/upQ7z4fXK68r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dbzsAAAADaAAAADwAAAAAAAAAAAAAAAACYAgAAZHJzL2Rvd25y&#10;ZXYueG1sUEsFBgAAAAAEAAQA9QAAAIU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9a4168 [2406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rw9cMA&#10;AADbAAAADwAAAGRycy9kb3ducmV2LnhtbERPTWvCQBC9F/wPywje6sZCiqauEixCLKUQbcHehuyY&#10;BLOzIbsm6b/vFgre5vE+Z70dTSN66lxtWcFiHoEgLqyuuVTwedo/LkE4j6yxsUwKfsjBdjN5WGOi&#10;7cA59UdfihDCLkEFlfdtIqUrKjLo5rYlDtzFdgZ9gF0pdYdDCDeNfIqiZ2mw5tBQYUu7iorr8WYU&#10;vH+9LdPMvlJ+7g/n9OO71RzHSs2mY/oCwtPo7+J/d6bD/BX8/RI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rw9c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tângulo 4" o:spid="_x0000_s1030" style="position:absolute;left:8788;top:-2286;width:75889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Mp8sQA&#10;AADaAAAADwAAAGRycy9kb3ducmV2LnhtbESPzWrCQBSF90LfYbgFN0EnaaXUmInUStGVperG3SVz&#10;m6TN3ImZqaZv7wiCy8P5+TjZvDeNOFHnassKknEMgriwuuZSwX73MXoF4TyyxsYyKfgnB/P8YZBh&#10;qu2Zv+i09aUII+xSVFB536ZSuqIig25sW+LgfdvOoA+yK6Xu8BzGTSOf4vhFGqw5ECps6b2i4nf7&#10;ZwIkOiY/5We0SKJ2s5zyYbVOnldKDR/7txkIT72/h2/ttVYwgeuVcAN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jKfLEAAAA2gAAAA8AAAAAAAAAAAAAAAAAmAIAAGRycy9k&#10;b3ducmV2LnhtbFBLBQYAAAAABAAEAPUAAACJAwAAAAA=&#10;" fillcolor="#9a4168 [2406]" stroked="f"/>
              <v:group id="Grupo 12" o:spid="_x0000_s1031" style="position:absolute;left:25012;top:13982;width:59464;height:95498" coordorigin="-28430,-47691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orma Livre: Forma 10" o:spid="_x0000_s1032" style="position:absolute;left:-1820;top:10729;width:22055;height:19746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wA7MAA&#10;AADaAAAADwAAAGRycy9kb3ducmV2LnhtbESPzYoCMRCE74LvEFrwphkVREajLIogIgv+HDw2k96Z&#10;2U06QxJ1fHuzIHgsquorarFqrRF38qF2rGA0zEAQF07XXCq4nLeDGYgQkTUax6TgSQFWy25ngbl2&#10;Dz7S/RRLkSAcclRQxdjkUoaiIoth6Bri5P04bzEm6UupPT4S3Bo5zrKptFhzWqiwoXVFxd/pZhX4&#10;K1K4TS7f9WZvCjeWh8OvCUr1e+3XHESkNn7C7/ZOK5jC/5V0A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KwA7MAAAADaAAAADwAAAAAAAAAAAAAAAACYAgAAZHJzL2Rvd25y&#10;ZXYueG1sUEsFBgAAAAAEAAQA9QAAAIU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fill opacity="11796f" color2="#9a4168 [2406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3" style="position:absolute;left:2125;top:13994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N1MMA&#10;AADbAAAADwAAAGRycy9kb3ducmV2LnhtbESPQWsCMRCF74X+hzAFb5qtB9HVKFK6IHjSFsHbuBk3&#10;i5tJ2KS6/vvOodDbDO/Ne9+sNoPv1J361AY28D4pQBHXwbbcGPj+qsZzUCkjW+wCk4EnJdisX19W&#10;WNrw4APdj7lREsKpRAMu51hqnWpHHtMkRGLRrqH3mGXtG217fEi47/S0KGbaY8vS4DDSh6P6dvzx&#10;BprqM1Zxfj7Prnm6oOLi9uF0MGb0NmyXoDIN+d/8d72zgi+w8osM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uN1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4" style="position:absolute;left:10260;top:10342;width:7690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epVMUA&#10;AADbAAAADwAAAGRycy9kb3ducmV2LnhtbESPQWvCQBSE70L/w/IKvemmgQabuoa2UAh6qlqht0f2&#10;mcRk36bZNcZ/3xUEj8PMfMMsstG0YqDe1ZYVPM8iEMSF1TWXCnbbr+kchPPIGlvLpOBCDrLlw2SB&#10;qbZn/qZh40sRIOxSVFB536VSuqIig25mO+LgHWxv0AfZl1L3eA5w08o4ihJpsOawUGFHnxUVzeZk&#10;FCTrJP5d/b3qPPfHn4+oifdNvVfq6XF8fwPhafT38K2dawXxC1y/hB8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B6lUxQAAANsAAAAPAAAAAAAAAAAAAAAAAJgCAABkcnMv&#10;ZG93bnJldi54bWxQSwUGAAAAAAQABAD1AAAAig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5" style="position:absolute;left:-3975;top:19103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zSesAA&#10;AADbAAAADwAAAGRycy9kb3ducmV2LnhtbERPTYvCMBC9C/sfwix4s6kKIl2jyMKC4mHRWvA424xt&#10;sZmUJmr67zcHwePjfa82wbTiQb1rLCuYJikI4tLqhisF5/xnsgThPLLG1jIpGMjBZv0xWmGm7ZOP&#10;9Dj5SsQQdhkqqL3vMildWZNBl9iOOHJX2xv0EfaV1D0+Y7hp5SxNF9Jgw7Ghxo6+aypvp7tRYIpj&#10;9Xc73HEf8svvMC2LkA+FUuPPsP0C4Sn4t/jl3mkF8zg2fok/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zSesAAAADbAAAADwAAAAAAAAAAAAAAAACYAgAAZHJzL2Rvd25y&#10;ZXYueG1sUEsFBgAAAAAEAAQA9QAAAIU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6" style="position:absolute;left:-28430;top:-47691;width:4498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M1jMUA&#10;AADbAAAADwAAAGRycy9kb3ducmV2LnhtbESPQWvCQBSE74X+h+UVequbphA0ugltQQh6qraCt0f2&#10;mcRk38bsqvHfd4VCj8PMfMMs8tF04kKDaywreJ1EIIhLqxuuFHxvly9TEM4ja+wsk4IbOcizx4cF&#10;ptpe+YsuG1+JAGGXooLa+z6V0pU1GXQT2xMH72AHgz7IoZJ6wGuAm07GUZRIgw2HhRp7+qypbDdn&#10;oyBZJ/F+dZrpovDHn4+ojXdts1Pq+Wl8n4PwNPr/8F+70AreZnD/En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kzWMxQAAANsAAAAPAAAAAAAAAAAAAAAAAJgCAABkcnMv&#10;ZG93bnJldi54bWxQSwUGAAAAAAQABAD1AAAAig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7" style="position:absolute;left:4174;top:9762;width:2808;height:2772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YIe8UA&#10;AADbAAAADwAAAGRycy9kb3ducmV2LnhtbESPQWvCQBSE70L/w/IK3nQ3pbQlukqrFcSTSXuot0f2&#10;NQnJvg3ZVWN/vSsUPA4z8w0zXw62FSfqfe1YQzJVIIgLZ2ouNXx/bSZvIHxANtg6Jg0X8rBcPIzm&#10;mBp35oxOeShFhLBPUUMVQpdK6YuKLPqp64ij9+t6iyHKvpSmx3OE21Y+KfUiLdYcFyrsaFVR0eRH&#10;q8Hu2otcqdf1/vDTZBlu1V/58an1+HF4n4EINIR7+L+9NRqeE7h9iT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gh7xQAAANsAAAAPAAAAAAAAAAAAAAAAAJgCAABkcnMv&#10;ZG93bnJldi54bWxQSwUGAAAAAAQABAD1AAAAig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  <w:lang w:val="pt-BR" w:bidi="pt-BR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63E01448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B2606E" w:themeColor="accent4"/>
      </w:rPr>
    </w:lvl>
  </w:abstractNum>
  <w:abstractNum w:abstractNumId="1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>
    <w:nsid w:val="112E54D5"/>
    <w:multiLevelType w:val="hybridMultilevel"/>
    <w:tmpl w:val="6B0081A8"/>
    <w:lvl w:ilvl="0" w:tplc="4C8294E8">
      <w:start w:val="1"/>
      <w:numFmt w:val="bullet"/>
      <w:pStyle w:val="PargrafodaLista"/>
      <w:lvlText w:val=""/>
      <w:lvlJc w:val="left"/>
      <w:pPr>
        <w:ind w:left="720" w:hanging="360"/>
      </w:pPr>
      <w:rPr>
        <w:rFonts w:ascii="Symbol" w:hAnsi="Symbol" w:hint="default"/>
        <w:color w:val="B2606E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282"/>
    <w:rsid w:val="000103E7"/>
    <w:rsid w:val="00060042"/>
    <w:rsid w:val="0008685D"/>
    <w:rsid w:val="000E1F89"/>
    <w:rsid w:val="00112FD7"/>
    <w:rsid w:val="00150ABD"/>
    <w:rsid w:val="001E37D5"/>
    <w:rsid w:val="00222466"/>
    <w:rsid w:val="00276026"/>
    <w:rsid w:val="002B4549"/>
    <w:rsid w:val="00310F17"/>
    <w:rsid w:val="003326CB"/>
    <w:rsid w:val="00376291"/>
    <w:rsid w:val="00380FD1"/>
    <w:rsid w:val="00383D02"/>
    <w:rsid w:val="003E287B"/>
    <w:rsid w:val="00423210"/>
    <w:rsid w:val="004861CB"/>
    <w:rsid w:val="004E158A"/>
    <w:rsid w:val="00565C77"/>
    <w:rsid w:val="005664C6"/>
    <w:rsid w:val="0056708E"/>
    <w:rsid w:val="005801E5"/>
    <w:rsid w:val="00590471"/>
    <w:rsid w:val="005D01FA"/>
    <w:rsid w:val="006D79A8"/>
    <w:rsid w:val="00725FF1"/>
    <w:rsid w:val="007575B6"/>
    <w:rsid w:val="007C517E"/>
    <w:rsid w:val="007F5B63"/>
    <w:rsid w:val="00803A0A"/>
    <w:rsid w:val="00846CB9"/>
    <w:rsid w:val="00870711"/>
    <w:rsid w:val="008A1E6E"/>
    <w:rsid w:val="008C2CFC"/>
    <w:rsid w:val="00905C7E"/>
    <w:rsid w:val="00912DC8"/>
    <w:rsid w:val="009475DC"/>
    <w:rsid w:val="00967B93"/>
    <w:rsid w:val="00974F44"/>
    <w:rsid w:val="009B6A60"/>
    <w:rsid w:val="00A2397F"/>
    <w:rsid w:val="00A31464"/>
    <w:rsid w:val="00A31B16"/>
    <w:rsid w:val="00AA78C1"/>
    <w:rsid w:val="00AC6C7E"/>
    <w:rsid w:val="00B6466C"/>
    <w:rsid w:val="00B90133"/>
    <w:rsid w:val="00C14078"/>
    <w:rsid w:val="00C70E45"/>
    <w:rsid w:val="00CE1E3D"/>
    <w:rsid w:val="00D053FA"/>
    <w:rsid w:val="00D77A7E"/>
    <w:rsid w:val="00DF2CEB"/>
    <w:rsid w:val="00E26AED"/>
    <w:rsid w:val="00E73AB8"/>
    <w:rsid w:val="00E90A60"/>
    <w:rsid w:val="00ED29E8"/>
    <w:rsid w:val="00ED47F7"/>
    <w:rsid w:val="00EE7E09"/>
    <w:rsid w:val="00F0223C"/>
    <w:rsid w:val="00F3235D"/>
    <w:rsid w:val="00F346BD"/>
    <w:rsid w:val="00F41282"/>
    <w:rsid w:val="00F878BD"/>
    <w:rsid w:val="00FC03FE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2"/>
        <w:szCs w:val="22"/>
        <w:lang w:val="pt-P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Ttulo1">
    <w:name w:val="heading 1"/>
    <w:basedOn w:val="Normal"/>
    <w:next w:val="Normal"/>
    <w:link w:val="Ttulo1Char"/>
    <w:uiPriority w:val="9"/>
    <w:qFormat/>
    <w:rsid w:val="009B6A60"/>
    <w:pPr>
      <w:pBdr>
        <w:top w:val="single" w:sz="24" w:space="8" w:color="9A4168" w:themeColor="accent3" w:themeShade="BF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9A4168" w:themeColor="accent3" w:themeShade="BF"/>
      <w:sz w:val="28"/>
      <w:szCs w:val="20"/>
    </w:rPr>
  </w:style>
  <w:style w:type="paragraph" w:styleId="Ttulo2">
    <w:name w:val="heading 2"/>
    <w:basedOn w:val="Normal"/>
    <w:next w:val="Normal"/>
    <w:link w:val="Ttulo2Char"/>
    <w:uiPriority w:val="9"/>
    <w:rsid w:val="00C70E45"/>
    <w:pPr>
      <w:kinsoku w:val="0"/>
      <w:overflowPunct w:val="0"/>
      <w:spacing w:before="160" w:after="120"/>
      <w:outlineLvl w:val="1"/>
    </w:pPr>
    <w:rPr>
      <w:rFonts w:asciiTheme="majorHAnsi" w:hAnsiTheme="majorHAnsi" w:cs="Georgia"/>
      <w:b/>
      <w:bCs/>
      <w:color w:val="672B46" w:themeColor="accent3" w:themeShade="80"/>
      <w:sz w:val="24"/>
      <w:szCs w:val="20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semiHidden/>
    <w:qFormat/>
    <w:rsid w:val="00F0223C"/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EE7E09"/>
    <w:rPr>
      <w:rFonts w:asciiTheme="minorHAnsi" w:hAnsiTheme="minorHAnsi" w:cs="Georgia"/>
    </w:rPr>
  </w:style>
  <w:style w:type="character" w:customStyle="1" w:styleId="Ttulo1Char">
    <w:name w:val="Título 1 Char"/>
    <w:basedOn w:val="Fontepargpadro"/>
    <w:link w:val="Ttulo1"/>
    <w:uiPriority w:val="9"/>
    <w:rsid w:val="009B6A60"/>
    <w:rPr>
      <w:rFonts w:asciiTheme="majorHAnsi" w:hAnsiTheme="majorHAnsi"/>
      <w:b/>
      <w:bCs/>
      <w:color w:val="9A4168" w:themeColor="accent3" w:themeShade="BF"/>
      <w:sz w:val="28"/>
      <w:szCs w:val="20"/>
    </w:rPr>
  </w:style>
  <w:style w:type="paragraph" w:styleId="PargrafodaLista">
    <w:name w:val="List Paragraph"/>
    <w:basedOn w:val="Corpodetexto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Pargrafodetabela">
    <w:name w:val="Parágrafo de tabela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Rodap">
    <w:name w:val="footer"/>
    <w:basedOn w:val="Normal"/>
    <w:link w:val="Rodap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elacomgrade">
    <w:name w:val="Table Grid"/>
    <w:basedOn w:val="Tabelanormal"/>
    <w:uiPriority w:val="39"/>
    <w:rsid w:val="005904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Corpodetexto"/>
    <w:next w:val="Normal"/>
    <w:link w:val="TtuloChar"/>
    <w:uiPriority w:val="10"/>
    <w:qFormat/>
    <w:rsid w:val="009B6A60"/>
    <w:pPr>
      <w:pBdr>
        <w:bottom w:val="single" w:sz="24" w:space="8" w:color="9A4168" w:themeColor="accent3" w:themeShade="BF"/>
      </w:pBdr>
      <w:kinsoku w:val="0"/>
      <w:overflowPunct w:val="0"/>
      <w:spacing w:before="240" w:after="480"/>
    </w:pPr>
    <w:rPr>
      <w:rFonts w:asciiTheme="majorHAnsi" w:hAnsiTheme="majorHAnsi"/>
      <w:b/>
      <w:bCs/>
      <w:color w:val="9A4168" w:themeColor="accent3" w:themeShade="BF"/>
      <w:sz w:val="48"/>
      <w:szCs w:val="42"/>
    </w:rPr>
  </w:style>
  <w:style w:type="character" w:customStyle="1" w:styleId="TtuloChar">
    <w:name w:val="Título Char"/>
    <w:basedOn w:val="Fontepargpadro"/>
    <w:link w:val="Ttulo"/>
    <w:uiPriority w:val="10"/>
    <w:rsid w:val="009B6A60"/>
    <w:rPr>
      <w:rFonts w:asciiTheme="majorHAnsi" w:hAnsiTheme="majorHAnsi"/>
      <w:b/>
      <w:bCs/>
      <w:color w:val="9A4168" w:themeColor="accent3" w:themeShade="BF"/>
      <w:sz w:val="48"/>
      <w:szCs w:val="42"/>
    </w:rPr>
  </w:style>
  <w:style w:type="paragraph" w:customStyle="1" w:styleId="Informaes">
    <w:name w:val="Informações"/>
    <w:basedOn w:val="Corpodetexto"/>
    <w:uiPriority w:val="1"/>
    <w:qFormat/>
    <w:rsid w:val="00AA78C1"/>
    <w:pPr>
      <w:kinsoku w:val="0"/>
      <w:overflowPunct w:val="0"/>
      <w:spacing w:before="4"/>
    </w:pPr>
    <w:rPr>
      <w:color w:val="8A434E" w:themeColor="accent4" w:themeShade="BF"/>
      <w:szCs w:val="17"/>
    </w:rPr>
  </w:style>
  <w:style w:type="paragraph" w:customStyle="1" w:styleId="Datas">
    <w:name w:val="Datas"/>
    <w:basedOn w:val="Corpodetexto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Forte">
    <w:name w:val="Strong"/>
    <w:basedOn w:val="Fontepargpadro"/>
    <w:uiPriority w:val="22"/>
    <w:semiHidden/>
    <w:qFormat/>
    <w:rsid w:val="00F0223C"/>
    <w:rPr>
      <w:b/>
      <w:bCs/>
      <w:color w:val="B2606E" w:themeColor="accent4"/>
    </w:rPr>
  </w:style>
  <w:style w:type="character" w:styleId="TextodoEspaoReservado">
    <w:name w:val="Placeholder Text"/>
    <w:basedOn w:val="Fontepargpadro"/>
    <w:uiPriority w:val="99"/>
    <w:semiHidden/>
    <w:rsid w:val="00222466"/>
    <w:rPr>
      <w:color w:val="808080"/>
    </w:rPr>
  </w:style>
  <w:style w:type="paragraph" w:styleId="Data">
    <w:name w:val="Date"/>
    <w:basedOn w:val="Normal"/>
    <w:next w:val="Normal"/>
    <w:link w:val="DataChar"/>
    <w:uiPriority w:val="99"/>
    <w:rsid w:val="00222466"/>
    <w:pPr>
      <w:spacing w:line="480" w:lineRule="auto"/>
    </w:pPr>
  </w:style>
  <w:style w:type="character" w:customStyle="1" w:styleId="DataChar">
    <w:name w:val="Data Char"/>
    <w:basedOn w:val="Fontepargpadro"/>
    <w:link w:val="Data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SemEspaamento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Ttulo2Char">
    <w:name w:val="Título 2 Char"/>
    <w:basedOn w:val="Fontepargpadro"/>
    <w:link w:val="Ttulo2"/>
    <w:uiPriority w:val="9"/>
    <w:rsid w:val="00C70E45"/>
    <w:rPr>
      <w:rFonts w:asciiTheme="majorHAnsi" w:hAnsiTheme="majorHAnsi" w:cs="Georgia"/>
      <w:b/>
      <w:bCs/>
      <w:color w:val="672B46" w:themeColor="accent3" w:themeShade="80"/>
      <w:sz w:val="24"/>
      <w:szCs w:val="20"/>
      <w:u w:val="single"/>
    </w:rPr>
  </w:style>
  <w:style w:type="paragraph" w:customStyle="1" w:styleId="Experincia">
    <w:name w:val="Experiência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Commarcadores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Nomedaescola">
    <w:name w:val="Nome da escola"/>
    <w:basedOn w:val="Normal"/>
    <w:uiPriority w:val="1"/>
    <w:rsid w:val="00905C7E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g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Microsoft\Modelos\Curr&#237;culo%20com%20tema%20conjunto%20ros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95397AE2D7D45DDAB904203A5EC59C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0562214-A410-4930-B0FD-8D8E822A45F8}"/>
      </w:docPartPr>
      <w:docPartBody>
        <w:p w:rsidR="00415523" w:rsidRDefault="00BC4965" w:rsidP="00BC4965">
          <w:pPr>
            <w:pStyle w:val="695397AE2D7D45DDAB904203A5EC59C6"/>
          </w:pPr>
          <w:r w:rsidRPr="00AC6C7E">
            <w:rPr>
              <w:lang w:bidi="pt-BR"/>
            </w:rPr>
            <w:t>Experiência</w:t>
          </w:r>
        </w:p>
      </w:docPartBody>
    </w:docPart>
    <w:docPart>
      <w:docPartPr>
        <w:name w:val="1CF44332C45D4D36854FA66593C7729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A742EC9-1377-40FD-BF90-45A5D05B134A}"/>
      </w:docPartPr>
      <w:docPartBody>
        <w:p w:rsidR="00415523" w:rsidRDefault="00BC4965" w:rsidP="00BC4965">
          <w:pPr>
            <w:pStyle w:val="1CF44332C45D4D36854FA66593C7729B"/>
          </w:pPr>
          <w:r w:rsidRPr="00AC6C7E">
            <w:rPr>
              <w:lang w:bidi="pt-BR"/>
            </w:rPr>
            <w:t>Escolaridade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965"/>
    <w:rsid w:val="00204232"/>
    <w:rsid w:val="00415523"/>
    <w:rsid w:val="0091653D"/>
    <w:rsid w:val="00BC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8B12BC1007AB47058A918EF83A955C31">
    <w:name w:val="8B12BC1007AB47058A918EF83A955C31"/>
  </w:style>
  <w:style w:type="paragraph" w:customStyle="1" w:styleId="F503AD1C7AD44E74B25575C55144E271">
    <w:name w:val="F503AD1C7AD44E74B25575C55144E271"/>
  </w:style>
  <w:style w:type="paragraph" w:customStyle="1" w:styleId="E0DF2AD16C474D719F3F1B852D257C0A">
    <w:name w:val="E0DF2AD16C474D719F3F1B852D257C0A"/>
  </w:style>
  <w:style w:type="paragraph" w:customStyle="1" w:styleId="FD85EF3887B341CD92F19F199CC17206">
    <w:name w:val="FD85EF3887B341CD92F19F199CC17206"/>
  </w:style>
  <w:style w:type="paragraph" w:customStyle="1" w:styleId="833DD799EF2E4A0891C59059EC2D5D87">
    <w:name w:val="833DD799EF2E4A0891C59059EC2D5D87"/>
  </w:style>
  <w:style w:type="paragraph" w:customStyle="1" w:styleId="8E8A307921CF49A0AD7BFC24500B8CDA">
    <w:name w:val="8E8A307921CF49A0AD7BFC24500B8CDA"/>
  </w:style>
  <w:style w:type="paragraph" w:customStyle="1" w:styleId="83C5EC8DB57A4277882AAE450AE7BC6B">
    <w:name w:val="83C5EC8DB57A4277882AAE450AE7BC6B"/>
  </w:style>
  <w:style w:type="paragraph" w:customStyle="1" w:styleId="8A3A861AD44C4DD7B893572CAF3ECDD2">
    <w:name w:val="8A3A861AD44C4DD7B893572CAF3ECDD2"/>
  </w:style>
  <w:style w:type="paragraph" w:customStyle="1" w:styleId="FAE080175327479DB678A1E90663C3B4">
    <w:name w:val="FAE080175327479DB678A1E90663C3B4"/>
  </w:style>
  <w:style w:type="paragraph" w:customStyle="1" w:styleId="74876BFD1CAF48699BAB19E8EEB95112">
    <w:name w:val="74876BFD1CAF48699BAB19E8EEB95112"/>
  </w:style>
  <w:style w:type="paragraph" w:customStyle="1" w:styleId="23ED21D916414280988C49349CCD9A60">
    <w:name w:val="23ED21D916414280988C49349CCD9A60"/>
  </w:style>
  <w:style w:type="paragraph" w:customStyle="1" w:styleId="46424A9690CA4E2BAECB61AA872E465C">
    <w:name w:val="46424A9690CA4E2BAECB61AA872E465C"/>
  </w:style>
  <w:style w:type="paragraph" w:customStyle="1" w:styleId="8ECBC7B3C52A422DA518463A8B05B03F">
    <w:name w:val="8ECBC7B3C52A422DA518463A8B05B03F"/>
  </w:style>
  <w:style w:type="paragraph" w:customStyle="1" w:styleId="EC6C5A5995DE4E8C93104BD33D4E193B">
    <w:name w:val="EC6C5A5995DE4E8C93104BD33D4E193B"/>
  </w:style>
  <w:style w:type="paragraph" w:customStyle="1" w:styleId="5FFB8923233B4ADAB04C8351910F254D">
    <w:name w:val="5FFB8923233B4ADAB04C8351910F254D"/>
  </w:style>
  <w:style w:type="paragraph" w:customStyle="1" w:styleId="E5B709C8E12D48CFB4A8126FB709A2D6">
    <w:name w:val="E5B709C8E12D48CFB4A8126FB709A2D6"/>
  </w:style>
  <w:style w:type="paragraph" w:customStyle="1" w:styleId="11104F76FE83472BA7927B01BC08F658">
    <w:name w:val="11104F76FE83472BA7927B01BC08F658"/>
  </w:style>
  <w:style w:type="paragraph" w:customStyle="1" w:styleId="EC223270EA704E9DB966F63C5DA0B480">
    <w:name w:val="EC223270EA704E9DB966F63C5DA0B480"/>
  </w:style>
  <w:style w:type="paragraph" w:customStyle="1" w:styleId="3011E8DEB730460C832A5B05C1F67BD6">
    <w:name w:val="3011E8DEB730460C832A5B05C1F67BD6"/>
  </w:style>
  <w:style w:type="paragraph" w:customStyle="1" w:styleId="4F046157B13E434784D1C3F09B99ACEA">
    <w:name w:val="4F046157B13E434784D1C3F09B99ACEA"/>
  </w:style>
  <w:style w:type="paragraph" w:customStyle="1" w:styleId="B0F99862FF8E4A868E02282EBEC47758">
    <w:name w:val="B0F99862FF8E4A868E02282EBEC47758"/>
  </w:style>
  <w:style w:type="paragraph" w:customStyle="1" w:styleId="CCD84E4815F44045BDBC88FFDEAE3576">
    <w:name w:val="CCD84E4815F44045BDBC88FFDEAE3576"/>
  </w:style>
  <w:style w:type="paragraph" w:customStyle="1" w:styleId="9B6E141A059B4707B2CFE14926A79326">
    <w:name w:val="9B6E141A059B4707B2CFE14926A79326"/>
  </w:style>
  <w:style w:type="paragraph" w:customStyle="1" w:styleId="8350CB0A72324962B9CF2223D96E806C">
    <w:name w:val="8350CB0A72324962B9CF2223D96E806C"/>
  </w:style>
  <w:style w:type="paragraph" w:customStyle="1" w:styleId="C2957EE4ADA84A41A6F1C4E3EA58E5CC">
    <w:name w:val="C2957EE4ADA84A41A6F1C4E3EA58E5CC"/>
  </w:style>
  <w:style w:type="paragraph" w:customStyle="1" w:styleId="FBE97FA283A44553B78DA0B54C892365">
    <w:name w:val="FBE97FA283A44553B78DA0B54C892365"/>
  </w:style>
  <w:style w:type="paragraph" w:customStyle="1" w:styleId="6A3344B3E4D84E2C95DFDDED9BCC06B7">
    <w:name w:val="6A3344B3E4D84E2C95DFDDED9BCC06B7"/>
  </w:style>
  <w:style w:type="paragraph" w:customStyle="1" w:styleId="6720ED2C18E94FB4972284FCB87A2D88">
    <w:name w:val="6720ED2C18E94FB4972284FCB87A2D88"/>
  </w:style>
  <w:style w:type="paragraph" w:customStyle="1" w:styleId="1854268C6E2047FF9AC2443E1F5CEB4F">
    <w:name w:val="1854268C6E2047FF9AC2443E1F5CEB4F"/>
  </w:style>
  <w:style w:type="paragraph" w:customStyle="1" w:styleId="2EBC0CF6893A4F238D9DF4FD40D11AA5">
    <w:name w:val="2EBC0CF6893A4F238D9DF4FD40D11AA5"/>
  </w:style>
  <w:style w:type="paragraph" w:customStyle="1" w:styleId="DCD8DCA7842A402EBD70B9D2EACB6A07">
    <w:name w:val="DCD8DCA7842A402EBD70B9D2EACB6A07"/>
  </w:style>
  <w:style w:type="paragraph" w:customStyle="1" w:styleId="9850858E21ED4CC08B3A53F83D45BEB4">
    <w:name w:val="9850858E21ED4CC08B3A53F83D45BEB4"/>
  </w:style>
  <w:style w:type="paragraph" w:customStyle="1" w:styleId="FB1B36D0F56F4C6EB65BD667DF30C5E8">
    <w:name w:val="FB1B36D0F56F4C6EB65BD667DF30C5E8"/>
  </w:style>
  <w:style w:type="paragraph" w:customStyle="1" w:styleId="D836B2394AA34BEBAB3F2DA54E1A239B">
    <w:name w:val="D836B2394AA34BEBAB3F2DA54E1A239B"/>
  </w:style>
  <w:style w:type="paragraph" w:customStyle="1" w:styleId="306C391B11574E99A6CD361D065102C6">
    <w:name w:val="306C391B11574E99A6CD361D065102C6"/>
    <w:rsid w:val="00BC4965"/>
  </w:style>
  <w:style w:type="paragraph" w:customStyle="1" w:styleId="F33210F7C26E4C699F9A09B026C568B4">
    <w:name w:val="F33210F7C26E4C699F9A09B026C568B4"/>
    <w:rsid w:val="00BC4965"/>
  </w:style>
  <w:style w:type="paragraph" w:customStyle="1" w:styleId="B0EDA123FD864A64BE7DDFA456A9C99C">
    <w:name w:val="B0EDA123FD864A64BE7DDFA456A9C99C"/>
    <w:rsid w:val="00BC4965"/>
  </w:style>
  <w:style w:type="paragraph" w:customStyle="1" w:styleId="246304A6E7BF480DA9E816FAE2C891FE">
    <w:name w:val="246304A6E7BF480DA9E816FAE2C891FE"/>
    <w:rsid w:val="00BC4965"/>
  </w:style>
  <w:style w:type="paragraph" w:customStyle="1" w:styleId="695397AE2D7D45DDAB904203A5EC59C6">
    <w:name w:val="695397AE2D7D45DDAB904203A5EC59C6"/>
    <w:rsid w:val="00BC4965"/>
  </w:style>
  <w:style w:type="paragraph" w:customStyle="1" w:styleId="1CF44332C45D4D36854FA66593C7729B">
    <w:name w:val="1CF44332C45D4D36854FA66593C7729B"/>
    <w:rsid w:val="00BC496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95010555-7755-44A0-94C7-69AB0AE398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2ACA914-5E8F-4278-8CB2-8B29426973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2DE2C6-57EA-413F-B116-F1503714698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Currículo com tema conjunto rosa.dotx</Template>
  <TotalTime>0</TotalTime>
  <Pages>1</Pages>
  <Words>200</Words>
  <Characters>1081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2020-04-27T23:46:00Z</dcterms:created>
  <dcterms:modified xsi:type="dcterms:W3CDTF">2020-05-05T00:34:00Z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