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D05F02" w14:paraId="50C2A65E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42723D1" w14:textId="77777777" w:rsidR="003D1B71" w:rsidRPr="00D05F02" w:rsidRDefault="0002672C" w:rsidP="003D1B71">
            <w:pPr>
              <w:pStyle w:val="Corpodetexto"/>
              <w:kinsoku w:val="0"/>
              <w:overflowPunct w:val="0"/>
              <w:ind w:left="-120"/>
              <w:rPr>
                <w:rFonts w:asciiTheme="minorHAnsi" w:hAnsiTheme="minorHAnsi" w:cstheme="minorHAnsi"/>
                <w:lang w:val="pt-BR"/>
              </w:rPr>
            </w:pPr>
            <w:r w:rsidRPr="00D05F02">
              <w:rPr>
                <w:rFonts w:asciiTheme="minorHAnsi" w:hAnsiTheme="minorHAnsi" w:cstheme="minorHAnsi"/>
                <w:noProof/>
                <w:lang w:val="pt-BR" w:eastAsia="pt-BR"/>
              </w:rPr>
              <w:drawing>
                <wp:inline distT="0" distB="0" distL="0" distR="0" wp14:anchorId="19F6322D" wp14:editId="14EF9B4D">
                  <wp:extent cx="1083945" cy="1425770"/>
                  <wp:effectExtent l="0" t="0" r="1905" b="3175"/>
                  <wp:docPr id="2" name="Imagem 2" descr="G:\USR\Downloads\WhatsApp Image 2022-05-31 at 14.53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USR\Downloads\WhatsApp Image 2022-05-31 at 14.53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42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C95ED8D" w14:textId="77777777" w:rsidR="003D1B71" w:rsidRPr="00D05F02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EC73841" w14:textId="77777777" w:rsidR="003D1B71" w:rsidRPr="00144ADF" w:rsidRDefault="006849F7" w:rsidP="006849F7">
            <w:pPr>
              <w:pStyle w:val="Ttulo"/>
              <w:rPr>
                <w:rFonts w:asciiTheme="minorHAnsi" w:hAnsiTheme="minorHAnsi" w:cstheme="minorHAnsi"/>
                <w:color w:val="4A6EE2" w:themeColor="accent3" w:themeTint="80"/>
                <w:lang w:val="pt-BR"/>
              </w:rPr>
            </w:pPr>
            <w:r w:rsidRPr="00D05F02">
              <w:rPr>
                <w:rFonts w:asciiTheme="minorHAnsi" w:hAnsiTheme="minorHAnsi" w:cstheme="minorHAnsi"/>
                <w:lang w:val="pt-BR"/>
              </w:rPr>
              <w:t>IVANDRO</w:t>
            </w:r>
            <w:r w:rsidR="003D1B71" w:rsidRPr="00D05F02">
              <w:rPr>
                <w:rFonts w:asciiTheme="minorHAnsi" w:hAnsiTheme="minorHAnsi" w:cstheme="minorHAnsi"/>
                <w:lang w:val="pt-BR" w:bidi="pt-BR"/>
              </w:rPr>
              <w:br/>
            </w:r>
            <w:r w:rsidR="00403DB3" w:rsidRPr="00D05F02">
              <w:rPr>
                <w:rFonts w:asciiTheme="minorHAnsi" w:hAnsiTheme="minorHAnsi" w:cstheme="minorHAnsi"/>
                <w:lang w:val="pt-BR"/>
              </w:rPr>
              <w:t>J</w:t>
            </w:r>
            <w:r w:rsidRPr="00D05F02">
              <w:rPr>
                <w:rFonts w:asciiTheme="minorHAnsi" w:hAnsiTheme="minorHAnsi" w:cstheme="minorHAnsi"/>
                <w:lang w:val="pt-BR"/>
              </w:rPr>
              <w:t xml:space="preserve">osé </w:t>
            </w:r>
            <w:proofErr w:type="spellStart"/>
            <w:r w:rsidRPr="00D05F02">
              <w:rPr>
                <w:rFonts w:asciiTheme="minorHAnsi" w:hAnsiTheme="minorHAnsi" w:cstheme="minorHAnsi"/>
                <w:lang w:val="pt-BR"/>
              </w:rPr>
              <w:t>Zulian</w:t>
            </w:r>
            <w:proofErr w:type="spellEnd"/>
            <w:r w:rsidR="00D05F02">
              <w:rPr>
                <w:rFonts w:asciiTheme="minorHAnsi" w:hAnsiTheme="minorHAnsi" w:cstheme="minorHAnsi"/>
                <w:lang w:val="pt-BR"/>
              </w:rPr>
              <w:t xml:space="preserve"> </w:t>
            </w:r>
          </w:p>
          <w:p w14:paraId="1DC66650" w14:textId="52E8C611" w:rsidR="00144ADF" w:rsidRDefault="00144ADF" w:rsidP="00144ADF">
            <w:pPr>
              <w:pStyle w:val="Ttulo2"/>
              <w:rPr>
                <w:rFonts w:asciiTheme="minorHAnsi" w:eastAsia="Times New Roman" w:hAnsiTheme="minorHAnsi" w:cstheme="minorHAnsi"/>
                <w:color w:val="0072C7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72C7"/>
                <w:sz w:val="22"/>
                <w:szCs w:val="22"/>
                <w:lang w:val="pt-BR"/>
              </w:rPr>
              <w:t>Dados Pessoais</w:t>
            </w:r>
          </w:p>
          <w:p w14:paraId="547D71BC" w14:textId="558444DE" w:rsidR="00144ADF" w:rsidRPr="00A66B03" w:rsidRDefault="00144ADF" w:rsidP="00144ADF">
            <w:r w:rsidRPr="00A66B03">
              <w:t>Data de nascimento: 04/01/1977</w:t>
            </w:r>
            <w:r w:rsidR="00E34A30">
              <w:t xml:space="preserve"> CPF: 776.029.510-34</w:t>
            </w:r>
          </w:p>
          <w:p w14:paraId="5BC5DD2B" w14:textId="5DE58E9A" w:rsidR="00144ADF" w:rsidRPr="00E34A30" w:rsidRDefault="00144ADF" w:rsidP="00D05F02">
            <w:r w:rsidRPr="00A66B03">
              <w:t>Estado Civil: Casado</w:t>
            </w:r>
          </w:p>
        </w:tc>
      </w:tr>
      <w:tr w:rsidR="003D1B71" w:rsidRPr="00D05F02" w14:paraId="78B60524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67545A1" w14:textId="77777777" w:rsidR="003D1B71" w:rsidRPr="00D05F02" w:rsidRDefault="003D1B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BFD1763" w14:textId="77777777" w:rsidR="003D1B71" w:rsidRPr="00D05F02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inorHAnsi" w:hAnsiTheme="minorHAnsi" w:cstheme="minorHAnsi"/>
                <w:color w:val="0072C7"/>
                <w:sz w:val="22"/>
                <w:szCs w:val="22"/>
                <w:lang w:val="pt-BR"/>
              </w:rPr>
              <w:id w:val="1196195576"/>
              <w:placeholder>
                <w:docPart w:val="75EA5DC7D4634B61848AB63244B82394"/>
              </w:placeholder>
              <w:temporary/>
              <w:showingPlcHdr/>
              <w15:appearance w15:val="hidden"/>
            </w:sdtPr>
            <w:sdtEndPr/>
            <w:sdtContent>
              <w:p w14:paraId="6777325D" w14:textId="77777777" w:rsidR="003D1B71" w:rsidRPr="00D05F02" w:rsidRDefault="003D1B71" w:rsidP="00AC6C7E">
                <w:pPr>
                  <w:pStyle w:val="Ttulo2"/>
                  <w:rPr>
                    <w:rFonts w:asciiTheme="minorHAnsi" w:hAnsiTheme="minorHAnsi" w:cstheme="minorHAnsi"/>
                    <w:color w:val="0072C7"/>
                    <w:sz w:val="22"/>
                    <w:szCs w:val="22"/>
                    <w:lang w:val="pt-BR"/>
                  </w:rPr>
                </w:pPr>
                <w:r w:rsidRPr="00D05F02">
                  <w:rPr>
                    <w:rFonts w:asciiTheme="minorHAnsi" w:hAnsiTheme="minorHAnsi" w:cstheme="minorHAnsi"/>
                    <w:sz w:val="22"/>
                    <w:szCs w:val="22"/>
                    <w:lang w:val="pt-BR" w:bidi="pt-BR"/>
                  </w:rPr>
                  <w:t>Experiência</w:t>
                </w:r>
              </w:p>
            </w:sdtContent>
          </w:sdt>
          <w:p w14:paraId="65D276EF" w14:textId="2B962040" w:rsidR="00A05C19" w:rsidRDefault="00A05C19" w:rsidP="00A05C19">
            <w:pPr>
              <w:widowControl/>
              <w:spacing w:line="240" w:lineRule="auto"/>
              <w:rPr>
                <w:rFonts w:asciiTheme="minorHAnsi" w:hAnsiTheme="minorHAnsi" w:cstheme="minorHAnsi"/>
                <w:b/>
                <w:bCs/>
                <w:lang w:val="pt-BR"/>
              </w:rPr>
            </w:pPr>
            <w:r>
              <w:rPr>
                <w:rFonts w:asciiTheme="minorHAnsi" w:hAnsiTheme="minorHAnsi" w:cstheme="minorHAnsi"/>
                <w:b/>
                <w:bCs/>
                <w:lang w:val="pt-BR"/>
              </w:rPr>
              <w:t>06/02/2023 – 11/04/2023</w:t>
            </w:r>
          </w:p>
          <w:p w14:paraId="2022A8C4" w14:textId="0B44E623" w:rsidR="00A05C19" w:rsidRDefault="00A05C19" w:rsidP="00A05C19">
            <w:pPr>
              <w:widowControl/>
              <w:spacing w:line="240" w:lineRule="auto"/>
              <w:rPr>
                <w:rFonts w:asciiTheme="minorHAnsi" w:hAnsiTheme="minorHAnsi" w:cstheme="minorHAnsi"/>
                <w:bCs/>
                <w:lang w:val="pt-BR"/>
              </w:rPr>
            </w:pPr>
            <w:proofErr w:type="spellStart"/>
            <w:r w:rsidRPr="00A05C19">
              <w:rPr>
                <w:rFonts w:asciiTheme="minorHAnsi" w:hAnsiTheme="minorHAnsi" w:cstheme="minorHAnsi"/>
                <w:bCs/>
                <w:lang w:val="pt-BR"/>
              </w:rPr>
              <w:t>Hanka</w:t>
            </w:r>
            <w:proofErr w:type="spellEnd"/>
            <w:r w:rsidRPr="00A05C19">
              <w:rPr>
                <w:rFonts w:asciiTheme="minorHAnsi" w:hAnsiTheme="minorHAnsi" w:cstheme="minorHAnsi"/>
                <w:bCs/>
                <w:lang w:val="pt-BR"/>
              </w:rPr>
              <w:t xml:space="preserve"> Brasil Ltda </w:t>
            </w:r>
            <w:r>
              <w:rPr>
                <w:rFonts w:asciiTheme="minorHAnsi" w:hAnsiTheme="minorHAnsi" w:cstheme="minorHAnsi"/>
                <w:bCs/>
                <w:lang w:val="pt-BR"/>
              </w:rPr>
              <w:t>-</w:t>
            </w:r>
            <w:r w:rsidRPr="00A05C19">
              <w:rPr>
                <w:rFonts w:asciiTheme="minorHAnsi" w:hAnsiTheme="minorHAnsi" w:cstheme="minorHAnsi"/>
                <w:bCs/>
                <w:lang w:val="pt-BR"/>
              </w:rPr>
              <w:t xml:space="preserve"> Consultor de Vendas</w:t>
            </w:r>
          </w:p>
          <w:p w14:paraId="6D3D8BE1" w14:textId="77777777" w:rsidR="00074D95" w:rsidRDefault="00074D95" w:rsidP="00A05C19">
            <w:pPr>
              <w:widowControl/>
              <w:spacing w:line="240" w:lineRule="auto"/>
              <w:rPr>
                <w:rFonts w:asciiTheme="minorHAnsi" w:hAnsiTheme="minorHAnsi" w:cstheme="minorHAnsi"/>
                <w:b/>
                <w:bCs/>
                <w:lang w:val="pt-BR"/>
              </w:rPr>
            </w:pPr>
            <w:bookmarkStart w:id="0" w:name="_GoBack"/>
            <w:bookmarkEnd w:id="0"/>
          </w:p>
          <w:p w14:paraId="4351588A" w14:textId="1BAEDD8D" w:rsidR="00A05C19" w:rsidRPr="00A05C19" w:rsidRDefault="00A05C19" w:rsidP="00A05C19">
            <w:pPr>
              <w:widowControl/>
              <w:spacing w:line="240" w:lineRule="auto"/>
              <w:rPr>
                <w:rFonts w:asciiTheme="minorHAnsi" w:hAnsiTheme="minorHAnsi" w:cstheme="minorHAnsi"/>
                <w:b/>
                <w:bCs/>
                <w:lang w:val="pt-BR"/>
              </w:rPr>
            </w:pPr>
            <w:r w:rsidRPr="00A05C19">
              <w:rPr>
                <w:rFonts w:asciiTheme="minorHAnsi" w:hAnsiTheme="minorHAnsi" w:cstheme="minorHAnsi"/>
                <w:b/>
                <w:bCs/>
                <w:lang w:val="pt-BR"/>
              </w:rPr>
              <w:t>15/08/2022 – 07/11/2022</w:t>
            </w:r>
          </w:p>
          <w:p w14:paraId="423FDA68" w14:textId="22BE7DCD" w:rsidR="00A05C19" w:rsidRPr="00A05C19" w:rsidRDefault="00A05C19" w:rsidP="00A05C19">
            <w:pPr>
              <w:pStyle w:val="Datas"/>
              <w:rPr>
                <w:rFonts w:asciiTheme="minorHAnsi" w:hAnsiTheme="minorHAnsi" w:cstheme="minorHAnsi"/>
                <w:b w:val="0"/>
                <w:sz w:val="22"/>
                <w:szCs w:val="22"/>
                <w:lang w:val="pt-BR"/>
              </w:rPr>
            </w:pPr>
            <w:r w:rsidRPr="00A05C19">
              <w:rPr>
                <w:b w:val="0"/>
                <w:sz w:val="22"/>
                <w:szCs w:val="22"/>
                <w:lang w:val="pt-BR"/>
              </w:rPr>
              <w:t>Consultor Externo de Vendas - Serra Telhas</w:t>
            </w:r>
          </w:p>
          <w:p w14:paraId="26AAB015" w14:textId="77777777" w:rsidR="00A05C19" w:rsidRDefault="00A05C19" w:rsidP="00AC6C7E">
            <w:pPr>
              <w:pStyle w:val="Datas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  <w:p w14:paraId="69555201" w14:textId="0937F1B1" w:rsidR="00A05C19" w:rsidRPr="00D05F02" w:rsidRDefault="006D5ED6" w:rsidP="00AC6C7E">
            <w:pPr>
              <w:pStyle w:val="Datas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D05F0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01/11/2016</w:t>
            </w:r>
            <w:r w:rsidR="003D1B71" w:rsidRPr="00D05F02">
              <w:rPr>
                <w:rFonts w:asciiTheme="minorHAnsi" w:eastAsia="Calibri" w:hAnsiTheme="minorHAnsi" w:cstheme="minorHAnsi"/>
                <w:sz w:val="22"/>
                <w:szCs w:val="22"/>
                <w:lang w:val="pt-BR" w:bidi="pt-BR"/>
              </w:rPr>
              <w:t xml:space="preserve"> – </w:t>
            </w:r>
            <w:r w:rsidR="00C61260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29</w:t>
            </w:r>
            <w:r w:rsidR="00DD790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/06/2022</w:t>
            </w:r>
          </w:p>
          <w:p w14:paraId="7C3564C1" w14:textId="6D3A0F8F" w:rsidR="003D1B71" w:rsidRPr="00D05F02" w:rsidRDefault="006D5ED6" w:rsidP="00AC6C7E">
            <w:pPr>
              <w:pStyle w:val="Experincia"/>
              <w:rPr>
                <w:rFonts w:asciiTheme="minorHAnsi" w:hAnsiTheme="minorHAnsi" w:cstheme="minorHAnsi"/>
                <w:szCs w:val="22"/>
              </w:rPr>
            </w:pPr>
            <w:r w:rsidRPr="00D05F02">
              <w:rPr>
                <w:rFonts w:asciiTheme="minorHAnsi" w:hAnsiTheme="minorHAnsi" w:cstheme="minorHAnsi"/>
                <w:szCs w:val="22"/>
                <w:lang w:val="pt-BR"/>
              </w:rPr>
              <w:t>Controlador de Estoque</w:t>
            </w:r>
            <w:r w:rsidR="00A05C19">
              <w:rPr>
                <w:rStyle w:val="Forte"/>
                <w:rFonts w:asciiTheme="minorHAnsi" w:eastAsia="Calibri" w:hAnsiTheme="minorHAnsi" w:cstheme="minorHAnsi"/>
                <w:szCs w:val="22"/>
                <w:lang w:val="pt-BR" w:bidi="pt-BR"/>
              </w:rPr>
              <w:t xml:space="preserve"> -</w:t>
            </w:r>
            <w:r w:rsidR="003D1B71" w:rsidRPr="00D05F02">
              <w:rPr>
                <w:rStyle w:val="Forte"/>
                <w:rFonts w:asciiTheme="minorHAnsi" w:eastAsia="Calibri" w:hAnsiTheme="minorHAnsi" w:cstheme="minorHAnsi"/>
                <w:szCs w:val="22"/>
                <w:lang w:val="pt-BR" w:bidi="pt-BR"/>
              </w:rPr>
              <w:t xml:space="preserve"> </w:t>
            </w:r>
            <w:r w:rsidRPr="00D05F02">
              <w:rPr>
                <w:rFonts w:asciiTheme="minorHAnsi" w:hAnsiTheme="minorHAnsi" w:cstheme="minorHAnsi"/>
                <w:szCs w:val="22"/>
              </w:rPr>
              <w:t>BrSulNet Telecom</w:t>
            </w:r>
          </w:p>
          <w:p w14:paraId="27673694" w14:textId="77777777" w:rsidR="003D1B71" w:rsidRPr="00D05F02" w:rsidRDefault="006D5ED6" w:rsidP="00AC6C7E">
            <w:pPr>
              <w:pStyle w:val="Datas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D05F0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02/09/2002</w:t>
            </w:r>
            <w:r w:rsidR="003D1B71" w:rsidRPr="00D05F02">
              <w:rPr>
                <w:rFonts w:asciiTheme="minorHAnsi" w:eastAsia="Calibri" w:hAnsiTheme="minorHAnsi" w:cstheme="minorHAnsi"/>
                <w:sz w:val="22"/>
                <w:szCs w:val="22"/>
                <w:lang w:val="pt-BR" w:bidi="pt-BR"/>
              </w:rPr>
              <w:t xml:space="preserve"> – </w:t>
            </w:r>
            <w:r w:rsidRPr="00D05F0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30/10/2016</w:t>
            </w:r>
          </w:p>
          <w:p w14:paraId="3DA585FC" w14:textId="607DCA59" w:rsidR="003D1B71" w:rsidRPr="00D05F02" w:rsidRDefault="006D5ED6" w:rsidP="00AC6C7E">
            <w:pPr>
              <w:pStyle w:val="Experincia"/>
              <w:rPr>
                <w:rFonts w:asciiTheme="minorHAnsi" w:hAnsiTheme="minorHAnsi" w:cstheme="minorHAnsi"/>
                <w:szCs w:val="22"/>
                <w:lang w:val="pt-BR"/>
              </w:rPr>
            </w:pPr>
            <w:r w:rsidRPr="00D05F02">
              <w:rPr>
                <w:rFonts w:asciiTheme="minorHAnsi" w:hAnsiTheme="minorHAnsi" w:cstheme="minorHAnsi"/>
                <w:szCs w:val="22"/>
                <w:lang w:val="pt-BR"/>
              </w:rPr>
              <w:t>Sócio Administrador</w:t>
            </w:r>
            <w:r w:rsidR="00A05C19">
              <w:rPr>
                <w:rStyle w:val="Forte"/>
                <w:rFonts w:asciiTheme="minorHAnsi" w:eastAsia="Calibri" w:hAnsiTheme="minorHAnsi" w:cstheme="minorHAnsi"/>
                <w:szCs w:val="22"/>
                <w:lang w:val="pt-BR" w:bidi="pt-BR"/>
              </w:rPr>
              <w:t xml:space="preserve"> -</w:t>
            </w:r>
            <w:r w:rsidR="003D1B71" w:rsidRPr="00D05F02">
              <w:rPr>
                <w:rStyle w:val="Forte"/>
                <w:rFonts w:asciiTheme="minorHAnsi" w:eastAsia="Calibri" w:hAnsiTheme="minorHAnsi" w:cstheme="minorHAnsi"/>
                <w:szCs w:val="22"/>
                <w:lang w:val="pt-BR" w:bidi="pt-BR"/>
              </w:rPr>
              <w:t xml:space="preserve"> </w:t>
            </w:r>
            <w:r w:rsidRPr="00D05F02">
              <w:rPr>
                <w:rFonts w:asciiTheme="minorHAnsi" w:hAnsiTheme="minorHAnsi" w:cstheme="minorHAnsi"/>
                <w:szCs w:val="22"/>
                <w:lang w:val="pt-BR"/>
              </w:rPr>
              <w:t xml:space="preserve">Comércio de Móveis </w:t>
            </w:r>
            <w:proofErr w:type="spellStart"/>
            <w:r w:rsidRPr="00D05F02">
              <w:rPr>
                <w:rFonts w:asciiTheme="minorHAnsi" w:hAnsiTheme="minorHAnsi" w:cstheme="minorHAnsi"/>
                <w:szCs w:val="22"/>
                <w:lang w:val="pt-BR"/>
              </w:rPr>
              <w:t>Zubor</w:t>
            </w:r>
            <w:proofErr w:type="spellEnd"/>
            <w:r w:rsidR="00A23A74">
              <w:rPr>
                <w:rFonts w:asciiTheme="minorHAnsi" w:hAnsiTheme="minorHAnsi" w:cstheme="minorHAnsi"/>
                <w:szCs w:val="22"/>
                <w:lang w:val="pt-BR"/>
              </w:rPr>
              <w:t xml:space="preserve"> </w:t>
            </w:r>
            <w:r w:rsidR="003F4A2E">
              <w:rPr>
                <w:rFonts w:asciiTheme="minorHAnsi" w:hAnsiTheme="minorHAnsi" w:cstheme="minorHAnsi"/>
                <w:szCs w:val="22"/>
                <w:lang w:val="pt-BR"/>
              </w:rPr>
              <w:t xml:space="preserve">(Móveis </w:t>
            </w:r>
            <w:proofErr w:type="spellStart"/>
            <w:proofErr w:type="gramStart"/>
            <w:r w:rsidR="003F4A2E">
              <w:rPr>
                <w:rFonts w:asciiTheme="minorHAnsi" w:hAnsiTheme="minorHAnsi" w:cstheme="minorHAnsi"/>
                <w:szCs w:val="22"/>
                <w:lang w:val="pt-BR"/>
              </w:rPr>
              <w:t>Bortoluzzi</w:t>
            </w:r>
            <w:proofErr w:type="spellEnd"/>
            <w:r w:rsidR="003F4A2E">
              <w:rPr>
                <w:rFonts w:asciiTheme="minorHAnsi" w:hAnsiTheme="minorHAnsi" w:cstheme="minorHAnsi"/>
                <w:szCs w:val="22"/>
                <w:lang w:val="pt-BR"/>
              </w:rPr>
              <w:t xml:space="preserve"> )</w:t>
            </w:r>
            <w:proofErr w:type="gramEnd"/>
          </w:p>
          <w:p w14:paraId="1211F38F" w14:textId="77777777" w:rsidR="003D1B71" w:rsidRPr="00D05F02" w:rsidRDefault="0002672C" w:rsidP="00AC6C7E">
            <w:pPr>
              <w:pStyle w:val="Datas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D05F0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13/08/1998</w:t>
            </w:r>
            <w:r w:rsidR="003D1B71" w:rsidRPr="00D05F02">
              <w:rPr>
                <w:rFonts w:asciiTheme="minorHAnsi" w:eastAsia="Calibri" w:hAnsiTheme="minorHAnsi" w:cstheme="minorHAnsi"/>
                <w:sz w:val="22"/>
                <w:szCs w:val="22"/>
                <w:lang w:val="pt-BR" w:bidi="pt-BR"/>
              </w:rPr>
              <w:t xml:space="preserve"> – </w:t>
            </w:r>
            <w:r w:rsidRPr="00D05F0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20/07/2002</w:t>
            </w:r>
          </w:p>
          <w:p w14:paraId="46BF5A0F" w14:textId="010B9DA4" w:rsidR="003D1B71" w:rsidRPr="00144ADF" w:rsidRDefault="0002672C" w:rsidP="00144ADF">
            <w:pPr>
              <w:pStyle w:val="Experincia"/>
              <w:rPr>
                <w:rFonts w:asciiTheme="minorHAnsi" w:hAnsiTheme="minorHAnsi" w:cstheme="minorHAnsi"/>
                <w:szCs w:val="22"/>
                <w:lang w:val="pt-BR"/>
              </w:rPr>
            </w:pPr>
            <w:r w:rsidRPr="00D05F02">
              <w:rPr>
                <w:rFonts w:asciiTheme="minorHAnsi" w:hAnsiTheme="minorHAnsi" w:cstheme="minorHAnsi"/>
                <w:szCs w:val="22"/>
                <w:lang w:val="pt-BR"/>
              </w:rPr>
              <w:t>Vendedor/Gerente</w:t>
            </w:r>
            <w:r w:rsidR="00A05C19">
              <w:rPr>
                <w:rStyle w:val="Forte"/>
                <w:rFonts w:asciiTheme="minorHAnsi" w:eastAsia="Calibri" w:hAnsiTheme="minorHAnsi" w:cstheme="minorHAnsi"/>
                <w:szCs w:val="22"/>
                <w:lang w:val="pt-BR" w:bidi="pt-BR"/>
              </w:rPr>
              <w:t xml:space="preserve"> - </w:t>
            </w:r>
            <w:r w:rsidRPr="00D05F02">
              <w:rPr>
                <w:rFonts w:asciiTheme="minorHAnsi" w:hAnsiTheme="minorHAnsi" w:cstheme="minorHAnsi"/>
                <w:szCs w:val="22"/>
                <w:lang w:val="pt-BR"/>
              </w:rPr>
              <w:t>Benoit Eletrodomésticos Ltda</w:t>
            </w:r>
          </w:p>
          <w:sdt>
            <w:sdtPr>
              <w:rPr>
                <w:rFonts w:asciiTheme="minorHAnsi" w:hAnsiTheme="minorHAnsi" w:cstheme="minorHAnsi"/>
                <w:color w:val="0072C7"/>
                <w:sz w:val="22"/>
                <w:szCs w:val="22"/>
                <w:lang w:val="pt-BR"/>
              </w:rPr>
              <w:id w:val="-1554227259"/>
              <w:placeholder>
                <w:docPart w:val="BAB6B7E8B38E49A09AAC9A2B70AE4B78"/>
              </w:placeholder>
              <w:temporary/>
              <w:showingPlcHdr/>
              <w15:appearance w15:val="hidden"/>
            </w:sdtPr>
            <w:sdtEndPr/>
            <w:sdtContent>
              <w:p w14:paraId="35EED987" w14:textId="77777777" w:rsidR="003D1B71" w:rsidRPr="00D05F02" w:rsidRDefault="003D1B71" w:rsidP="00AC6C7E">
                <w:pPr>
                  <w:pStyle w:val="Ttulo2"/>
                  <w:rPr>
                    <w:rFonts w:asciiTheme="minorHAnsi" w:hAnsiTheme="minorHAnsi" w:cstheme="minorHAnsi"/>
                    <w:color w:val="0072C7"/>
                    <w:sz w:val="22"/>
                    <w:szCs w:val="22"/>
                    <w:lang w:val="pt-BR"/>
                  </w:rPr>
                </w:pPr>
                <w:r w:rsidRPr="00D05F02">
                  <w:rPr>
                    <w:rFonts w:asciiTheme="minorHAnsi" w:hAnsiTheme="minorHAnsi" w:cstheme="minorHAnsi"/>
                    <w:sz w:val="22"/>
                    <w:szCs w:val="22"/>
                    <w:lang w:val="pt-BR" w:bidi="pt-BR"/>
                  </w:rPr>
                  <w:t>Escolaridade</w:t>
                </w:r>
              </w:p>
            </w:sdtContent>
          </w:sdt>
          <w:p w14:paraId="271BCEFC" w14:textId="77777777" w:rsidR="003D1B71" w:rsidRPr="00D05F02" w:rsidRDefault="006D5ED6" w:rsidP="00353B60">
            <w:pPr>
              <w:pStyle w:val="Nomedaescola"/>
              <w:rPr>
                <w:rFonts w:asciiTheme="minorHAnsi" w:hAnsiTheme="minorHAnsi" w:cstheme="minorHAnsi"/>
                <w:lang w:val="pt-BR" w:bidi="pt-BR"/>
              </w:rPr>
            </w:pPr>
            <w:r w:rsidRPr="00D05F02">
              <w:rPr>
                <w:rFonts w:asciiTheme="minorHAnsi" w:hAnsiTheme="minorHAnsi" w:cstheme="minorHAnsi"/>
                <w:lang w:val="pt-BR"/>
              </w:rPr>
              <w:t>UCS – Universidade de Caxias do Sul</w:t>
            </w:r>
          </w:p>
          <w:p w14:paraId="70E06333" w14:textId="77777777" w:rsidR="00D05F02" w:rsidRPr="00D05F02" w:rsidRDefault="00D05F02" w:rsidP="00353B60">
            <w:pPr>
              <w:pStyle w:val="Nomedaescola"/>
              <w:rPr>
                <w:rFonts w:asciiTheme="minorHAnsi" w:hAnsiTheme="minorHAnsi" w:cstheme="minorHAnsi"/>
                <w:lang w:val="pt-BR"/>
              </w:rPr>
            </w:pPr>
          </w:p>
          <w:p w14:paraId="6B4A8A92" w14:textId="77777777" w:rsidR="003D1B71" w:rsidRPr="00D05F02" w:rsidRDefault="006D5ED6" w:rsidP="00AC6C7E">
            <w:pPr>
              <w:pStyle w:val="Commarcadores"/>
              <w:rPr>
                <w:rFonts w:asciiTheme="minorHAnsi" w:hAnsiTheme="minorHAnsi" w:cstheme="minorHAnsi"/>
                <w:lang w:val="pt-BR"/>
              </w:rPr>
            </w:pPr>
            <w:r w:rsidRPr="00D05F02">
              <w:rPr>
                <w:rFonts w:asciiTheme="minorHAnsi" w:hAnsiTheme="minorHAnsi" w:cstheme="minorHAnsi"/>
                <w:lang w:val="pt-BR"/>
              </w:rPr>
              <w:t>Bacharel em Ciências Econômicas em 11/12/2004</w:t>
            </w:r>
          </w:p>
          <w:p w14:paraId="5AEFE88D" w14:textId="77777777" w:rsidR="003D1B71" w:rsidRPr="00D05F02" w:rsidRDefault="006D5ED6" w:rsidP="00AC6C7E">
            <w:pPr>
              <w:pStyle w:val="Ttulo2"/>
              <w:rPr>
                <w:rFonts w:asciiTheme="minorHAnsi" w:hAnsiTheme="minorHAnsi" w:cstheme="minorHAnsi"/>
                <w:color w:val="0072C7"/>
                <w:sz w:val="22"/>
                <w:szCs w:val="22"/>
                <w:lang w:val="pt-BR"/>
              </w:rPr>
            </w:pPr>
            <w:r w:rsidRPr="00D05F02">
              <w:rPr>
                <w:rFonts w:asciiTheme="minorHAnsi" w:hAnsiTheme="minorHAnsi" w:cstheme="minorHAnsi"/>
                <w:color w:val="0072C7"/>
                <w:sz w:val="22"/>
                <w:szCs w:val="22"/>
                <w:lang w:val="pt-BR"/>
              </w:rPr>
              <w:t>Principais Cursos e Treinamentos</w:t>
            </w:r>
          </w:p>
          <w:p w14:paraId="40B95379" w14:textId="77777777" w:rsidR="00D05F02" w:rsidRPr="00D05F02" w:rsidRDefault="0002672C" w:rsidP="00D05F02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D05F0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UNIVERSIDADE CRUZEIRO DO SUL </w:t>
            </w:r>
            <w:r w:rsidR="00D05F02" w:rsidRPr="00D05F0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–</w:t>
            </w:r>
            <w:r w:rsidRPr="00D05F0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</w:t>
            </w:r>
            <w:r w:rsidR="00D05F02" w:rsidRPr="00D05F0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Gestão por Processos – 40 horas/aula</w:t>
            </w:r>
          </w:p>
          <w:p w14:paraId="20C4122A" w14:textId="77777777" w:rsidR="00D05F02" w:rsidRPr="00D05F02" w:rsidRDefault="00D05F02" w:rsidP="00D05F02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  <w:r w:rsidRPr="00D05F0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UNIVERSIDADE CRUZEIRO DO SUL – Gestão de Pessoas e Negociação – 40 horas/aula</w:t>
            </w:r>
          </w:p>
          <w:p w14:paraId="1CF99A7E" w14:textId="77777777" w:rsidR="006D5ED6" w:rsidRPr="00D05F02" w:rsidRDefault="0002672C" w:rsidP="00D05F0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D05F02">
              <w:rPr>
                <w:rFonts w:asciiTheme="minorHAnsi" w:hAnsiTheme="minorHAnsi" w:cstheme="minorHAnsi"/>
              </w:rPr>
              <w:t xml:space="preserve">INFOX Educação Tecnológica - </w:t>
            </w:r>
            <w:r w:rsidR="006D5ED6" w:rsidRPr="00D05F02">
              <w:rPr>
                <w:rFonts w:asciiTheme="minorHAnsi" w:hAnsiTheme="minorHAnsi" w:cstheme="minorHAnsi"/>
              </w:rPr>
              <w:t>Excel Avançado – 12 horas</w:t>
            </w:r>
            <w:r w:rsidRPr="00D05F02">
              <w:rPr>
                <w:rFonts w:asciiTheme="minorHAnsi" w:hAnsiTheme="minorHAnsi" w:cstheme="minorHAnsi"/>
              </w:rPr>
              <w:t>/aula</w:t>
            </w:r>
          </w:p>
          <w:p w14:paraId="2EA8A752" w14:textId="77777777" w:rsidR="006D5ED6" w:rsidRPr="00D05F02" w:rsidRDefault="0002672C" w:rsidP="00D05F0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D05F02">
              <w:rPr>
                <w:rFonts w:asciiTheme="minorHAnsi" w:hAnsiTheme="minorHAnsi" w:cstheme="minorHAnsi"/>
              </w:rPr>
              <w:t xml:space="preserve">CIC São Marcos - </w:t>
            </w:r>
            <w:r w:rsidR="006D5ED6" w:rsidRPr="00D05F02">
              <w:rPr>
                <w:rFonts w:asciiTheme="minorHAnsi" w:hAnsiTheme="minorHAnsi" w:cstheme="minorHAnsi"/>
              </w:rPr>
              <w:t>Como Conquistar e Manter Cliente – 12 horas/aula</w:t>
            </w:r>
          </w:p>
          <w:p w14:paraId="1727BC93" w14:textId="77777777" w:rsidR="006D5ED6" w:rsidRPr="00D05F02" w:rsidRDefault="0002672C" w:rsidP="00D05F0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D05F02">
              <w:rPr>
                <w:rFonts w:asciiTheme="minorHAnsi" w:hAnsiTheme="minorHAnsi" w:cstheme="minorHAnsi"/>
              </w:rPr>
              <w:t xml:space="preserve">CIC São Marcos - </w:t>
            </w:r>
            <w:r w:rsidR="006D5ED6" w:rsidRPr="00D05F02">
              <w:rPr>
                <w:rFonts w:asciiTheme="minorHAnsi" w:hAnsiTheme="minorHAnsi" w:cstheme="minorHAnsi"/>
              </w:rPr>
              <w:t>Utilização da Calculadora Financeira HP 12C – 16 horas/aula</w:t>
            </w:r>
          </w:p>
          <w:p w14:paraId="6A7A0753" w14:textId="77777777" w:rsidR="006D5ED6" w:rsidRPr="00D05F02" w:rsidRDefault="0002672C" w:rsidP="00D05F0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D05F02">
              <w:rPr>
                <w:rFonts w:asciiTheme="minorHAnsi" w:hAnsiTheme="minorHAnsi" w:cstheme="minorHAnsi"/>
              </w:rPr>
              <w:t xml:space="preserve">CIC São Marcos - </w:t>
            </w:r>
            <w:r w:rsidR="006D5ED6" w:rsidRPr="00D05F02">
              <w:rPr>
                <w:rFonts w:asciiTheme="minorHAnsi" w:hAnsiTheme="minorHAnsi" w:cstheme="minorHAnsi"/>
              </w:rPr>
              <w:t>Gestão de Custos para MPEs – 8 horas/aula</w:t>
            </w:r>
          </w:p>
          <w:p w14:paraId="6677F6A2" w14:textId="77777777" w:rsidR="006D5ED6" w:rsidRPr="00D05F02" w:rsidRDefault="0002672C" w:rsidP="00D05F0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D05F02">
              <w:rPr>
                <w:rFonts w:asciiTheme="minorHAnsi" w:hAnsiTheme="minorHAnsi" w:cstheme="minorHAnsi"/>
              </w:rPr>
              <w:t xml:space="preserve">Alavanca Treinamentos - </w:t>
            </w:r>
            <w:r w:rsidR="006D5ED6" w:rsidRPr="00D05F02">
              <w:rPr>
                <w:rFonts w:asciiTheme="minorHAnsi" w:hAnsiTheme="minorHAnsi" w:cstheme="minorHAnsi"/>
              </w:rPr>
              <w:t>Como Administrar Pessoas – 4 horas/aula</w:t>
            </w:r>
          </w:p>
          <w:p w14:paraId="5820E78D" w14:textId="77777777" w:rsidR="006F6DB4" w:rsidRDefault="006F6DB4" w:rsidP="00AC6C7E">
            <w:pPr>
              <w:rPr>
                <w:rFonts w:asciiTheme="minorHAnsi" w:hAnsiTheme="minorHAnsi" w:cstheme="minorHAnsi"/>
                <w:lang w:val="pt-BR"/>
              </w:rPr>
            </w:pPr>
            <w:r>
              <w:rPr>
                <w:rFonts w:asciiTheme="minorHAnsi" w:hAnsiTheme="minorHAnsi" w:cstheme="minorHAnsi"/>
                <w:lang w:val="pt-BR"/>
              </w:rPr>
              <w:t xml:space="preserve">                                           </w:t>
            </w:r>
          </w:p>
          <w:p w14:paraId="0DB520BF" w14:textId="4A9C91CC" w:rsidR="003D1B71" w:rsidRPr="00D05F02" w:rsidRDefault="006F6DB4" w:rsidP="00E34A30">
            <w:pPr>
              <w:rPr>
                <w:rFonts w:asciiTheme="minorHAnsi" w:hAnsiTheme="minorHAnsi" w:cstheme="minorHAnsi"/>
                <w:lang w:val="pt-BR"/>
              </w:rPr>
            </w:pPr>
            <w:r>
              <w:rPr>
                <w:rFonts w:asciiTheme="minorHAnsi" w:hAnsiTheme="minorHAnsi" w:cstheme="minorHAnsi"/>
                <w:lang w:val="pt-BR"/>
              </w:rPr>
              <w:t xml:space="preserve">                                                             </w:t>
            </w:r>
            <w:r w:rsidRPr="00D05F02">
              <w:rPr>
                <w:rFonts w:asciiTheme="minorHAnsi" w:hAnsiTheme="minorHAnsi" w:cstheme="minorHAnsi"/>
                <w:lang w:val="pt-BR"/>
              </w:rPr>
              <w:t xml:space="preserve">São Marcos/RS, </w:t>
            </w:r>
            <w:r w:rsidR="00E34A30">
              <w:rPr>
                <w:rFonts w:asciiTheme="minorHAnsi" w:hAnsiTheme="minorHAnsi" w:cstheme="minorHAnsi"/>
                <w:lang w:val="pt-BR"/>
              </w:rPr>
              <w:t>Abril</w:t>
            </w:r>
            <w:r w:rsidRPr="00D05F02">
              <w:rPr>
                <w:rFonts w:asciiTheme="minorHAnsi" w:hAnsiTheme="minorHAnsi" w:cstheme="minorHAnsi"/>
                <w:lang w:val="pt-BR"/>
              </w:rPr>
              <w:t xml:space="preserve"> de 202</w:t>
            </w:r>
            <w:r w:rsidR="00E34A30">
              <w:rPr>
                <w:rFonts w:asciiTheme="minorHAnsi" w:hAnsiTheme="minorHAnsi" w:cstheme="minorHAnsi"/>
                <w:lang w:val="pt-BR"/>
              </w:rPr>
              <w:t>3</w:t>
            </w:r>
            <w:r w:rsidRPr="00D05F02">
              <w:rPr>
                <w:rFonts w:asciiTheme="minorHAnsi" w:hAnsiTheme="minorHAnsi" w:cstheme="minorHAnsi"/>
                <w:lang w:val="pt-BR"/>
              </w:rPr>
              <w:t>.</w:t>
            </w:r>
          </w:p>
        </w:tc>
      </w:tr>
      <w:tr w:rsidR="003D1B71" w:rsidRPr="00D05F02" w14:paraId="61B4E711" w14:textId="77777777" w:rsidTr="003D1B71">
        <w:trPr>
          <w:trHeight w:val="1164"/>
        </w:trPr>
        <w:tc>
          <w:tcPr>
            <w:tcW w:w="720" w:type="dxa"/>
          </w:tcPr>
          <w:p w14:paraId="79F03A66" w14:textId="32185816" w:rsidR="003D1B71" w:rsidRPr="00D05F02" w:rsidRDefault="003D1B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0FFD52DE" w14:textId="77777777" w:rsidR="003D1B71" w:rsidRPr="00D05F02" w:rsidRDefault="003D1B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14:paraId="0460D336" w14:textId="77777777" w:rsidR="003D1B71" w:rsidRPr="00D05F02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6607" w:type="dxa"/>
            <w:vMerge/>
          </w:tcPr>
          <w:p w14:paraId="119379D0" w14:textId="77777777" w:rsidR="003D1B71" w:rsidRPr="00D05F02" w:rsidRDefault="003D1B71" w:rsidP="00222466">
            <w:pPr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3D1B71" w:rsidRPr="00D05F02" w14:paraId="4A631210" w14:textId="77777777" w:rsidTr="003D1B71">
        <w:trPr>
          <w:trHeight w:val="543"/>
        </w:trPr>
        <w:tc>
          <w:tcPr>
            <w:tcW w:w="720" w:type="dxa"/>
          </w:tcPr>
          <w:p w14:paraId="74117474" w14:textId="77777777" w:rsidR="003D1B71" w:rsidRPr="00D05F02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CAD7AF4" w14:textId="77777777" w:rsidR="003D1B71" w:rsidRPr="00D05F02" w:rsidRDefault="003D1B71" w:rsidP="006D79A8">
            <w:pPr>
              <w:pStyle w:val="Informaes"/>
              <w:jc w:val="center"/>
              <w:rPr>
                <w:rStyle w:val="Forte"/>
                <w:rFonts w:asciiTheme="minorHAnsi" w:hAnsiTheme="minorHAnsi" w:cstheme="minorHAnsi"/>
                <w:b w:val="0"/>
                <w:bCs w:val="0"/>
                <w:color w:val="666666"/>
                <w:lang w:val="pt-BR"/>
              </w:rPr>
            </w:pPr>
            <w:r w:rsidRPr="00D05F02">
              <w:rPr>
                <w:rFonts w:asciiTheme="minorHAnsi" w:hAnsiTheme="minorHAnsi" w:cstheme="minorHAnsi"/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4725A03B" wp14:editId="0980C750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3963CEF0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WBXjiUEXgHCsewmx7IrxxIC&#10;zwJZO+8mx7IrxxICzwJZO+8mx7IrxxICzwKJ4uwmx7IrxxICzwKJ4uw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">
                      <v:shape id="Forma Liv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652C360" w14:textId="77777777" w:rsidR="003D1B71" w:rsidRPr="00D05F02" w:rsidRDefault="00403DB3" w:rsidP="00380FD1">
            <w:pPr>
              <w:pStyle w:val="Informaes"/>
              <w:rPr>
                <w:rFonts w:asciiTheme="minorHAnsi" w:hAnsiTheme="minorHAnsi" w:cstheme="minorHAnsi"/>
                <w:lang w:val="pt-BR"/>
              </w:rPr>
            </w:pPr>
            <w:r w:rsidRPr="00D05F02">
              <w:rPr>
                <w:rFonts w:asciiTheme="minorHAnsi" w:hAnsiTheme="minorHAnsi" w:cstheme="minorHAnsi"/>
                <w:lang w:val="pt-BR"/>
              </w:rPr>
              <w:t>Rua Eugênio Grison, 213</w:t>
            </w:r>
          </w:p>
          <w:p w14:paraId="301E0075" w14:textId="77777777" w:rsidR="003D1B71" w:rsidRPr="00D05F02" w:rsidRDefault="006D5ED6" w:rsidP="00403DB3">
            <w:pPr>
              <w:pStyle w:val="Informaes"/>
              <w:rPr>
                <w:rFonts w:asciiTheme="minorHAnsi" w:hAnsiTheme="minorHAnsi" w:cstheme="minorHAnsi"/>
                <w:lang w:val="pt-BR"/>
              </w:rPr>
            </w:pPr>
            <w:r w:rsidRPr="00D05F02">
              <w:rPr>
                <w:rFonts w:asciiTheme="minorHAnsi" w:hAnsiTheme="minorHAnsi" w:cstheme="minorHAnsi"/>
                <w:lang w:val="pt-BR"/>
              </w:rPr>
              <w:t>São Marcos/RS</w:t>
            </w:r>
          </w:p>
        </w:tc>
        <w:tc>
          <w:tcPr>
            <w:tcW w:w="423" w:type="dxa"/>
            <w:vMerge/>
          </w:tcPr>
          <w:p w14:paraId="0A046665" w14:textId="77777777" w:rsidR="003D1B71" w:rsidRPr="00D05F02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6607" w:type="dxa"/>
            <w:vMerge/>
          </w:tcPr>
          <w:p w14:paraId="65D8D4A8" w14:textId="77777777" w:rsidR="003D1B71" w:rsidRPr="00D05F02" w:rsidRDefault="003D1B71" w:rsidP="005801E5">
            <w:pPr>
              <w:pStyle w:val="Ttulo1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3D1B71" w:rsidRPr="00D05F02" w14:paraId="1FF3E079" w14:textId="77777777" w:rsidTr="003D1B71">
        <w:trPr>
          <w:trHeight w:val="183"/>
        </w:trPr>
        <w:tc>
          <w:tcPr>
            <w:tcW w:w="720" w:type="dxa"/>
          </w:tcPr>
          <w:p w14:paraId="55B8D244" w14:textId="77777777" w:rsidR="003D1B71" w:rsidRPr="00D05F02" w:rsidRDefault="003D1B71" w:rsidP="00222466">
            <w:pPr>
              <w:pStyle w:val="SemEspaamento"/>
              <w:rPr>
                <w:rFonts w:asciiTheme="minorHAnsi" w:hAnsiTheme="minorHAnsi" w:cstheme="minorHAnsi"/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E676E78" w14:textId="77777777" w:rsidR="003D1B71" w:rsidRPr="00D05F02" w:rsidRDefault="003D1B71" w:rsidP="00222466">
            <w:pPr>
              <w:pStyle w:val="SemEspaamento"/>
              <w:rPr>
                <w:rFonts w:asciiTheme="minorHAnsi" w:hAnsiTheme="minorHAnsi" w:cstheme="minorHAnsi"/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5105BD6C" w14:textId="77777777" w:rsidR="003D1B71" w:rsidRPr="00D05F02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6607" w:type="dxa"/>
            <w:vMerge/>
          </w:tcPr>
          <w:p w14:paraId="6440AB2E" w14:textId="77777777" w:rsidR="003D1B71" w:rsidRPr="00D05F02" w:rsidRDefault="003D1B71" w:rsidP="005801E5">
            <w:pPr>
              <w:pStyle w:val="Ttulo1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3D1B71" w:rsidRPr="00D05F02" w14:paraId="2510810A" w14:textId="77777777" w:rsidTr="003D1B71">
        <w:trPr>
          <w:trHeight w:val="624"/>
        </w:trPr>
        <w:tc>
          <w:tcPr>
            <w:tcW w:w="720" w:type="dxa"/>
          </w:tcPr>
          <w:p w14:paraId="69F756D9" w14:textId="77777777" w:rsidR="003D1B71" w:rsidRPr="00D05F02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0CBBB51" w14:textId="77777777" w:rsidR="003D1B71" w:rsidRPr="00D05F02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color w:val="666666"/>
                <w:lang w:val="pt-BR"/>
              </w:rPr>
            </w:pPr>
            <w:r w:rsidRPr="00D05F02">
              <w:rPr>
                <w:rFonts w:asciiTheme="minorHAnsi" w:hAnsiTheme="minorHAnsi" w:cstheme="minorHAnsi"/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C6AED4E" wp14:editId="1D1E8761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78CA9662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">
                      <v:shape id="Forma Liv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2DDEF43" w14:textId="77777777" w:rsidR="003D1B71" w:rsidRPr="00D05F02" w:rsidRDefault="00403DB3" w:rsidP="00403DB3">
            <w:pPr>
              <w:pStyle w:val="Informaes"/>
              <w:rPr>
                <w:rFonts w:asciiTheme="minorHAnsi" w:hAnsiTheme="minorHAnsi" w:cstheme="minorHAnsi"/>
                <w:lang w:val="pt-BR"/>
              </w:rPr>
            </w:pPr>
            <w:r w:rsidRPr="00D05F02">
              <w:rPr>
                <w:rFonts w:asciiTheme="minorHAnsi" w:hAnsiTheme="minorHAnsi" w:cstheme="minorHAnsi"/>
                <w:lang w:val="pt-BR"/>
              </w:rPr>
              <w:t>(54)99203-8158</w:t>
            </w:r>
          </w:p>
        </w:tc>
        <w:tc>
          <w:tcPr>
            <w:tcW w:w="423" w:type="dxa"/>
            <w:vMerge/>
          </w:tcPr>
          <w:p w14:paraId="0730B935" w14:textId="77777777" w:rsidR="003D1B71" w:rsidRPr="00D05F02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6607" w:type="dxa"/>
            <w:vMerge/>
          </w:tcPr>
          <w:p w14:paraId="733DCDE3" w14:textId="77777777" w:rsidR="003D1B71" w:rsidRPr="00D05F02" w:rsidRDefault="003D1B71" w:rsidP="005801E5">
            <w:pPr>
              <w:pStyle w:val="Ttulo1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3D1B71" w:rsidRPr="00D05F02" w14:paraId="591DA31A" w14:textId="77777777" w:rsidTr="003D1B71">
        <w:trPr>
          <w:trHeight w:val="183"/>
        </w:trPr>
        <w:tc>
          <w:tcPr>
            <w:tcW w:w="720" w:type="dxa"/>
          </w:tcPr>
          <w:p w14:paraId="053334FA" w14:textId="77777777" w:rsidR="003D1B71" w:rsidRPr="00D05F02" w:rsidRDefault="003D1B71" w:rsidP="00B6466C">
            <w:pPr>
              <w:pStyle w:val="SemEspaamento"/>
              <w:rPr>
                <w:rFonts w:asciiTheme="minorHAnsi" w:hAnsiTheme="minorHAnsi" w:cstheme="minorHAnsi"/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8841438" w14:textId="77777777" w:rsidR="003D1B71" w:rsidRPr="00D05F02" w:rsidRDefault="003D1B71" w:rsidP="00B6466C">
            <w:pPr>
              <w:pStyle w:val="SemEspaamento"/>
              <w:rPr>
                <w:rFonts w:asciiTheme="minorHAnsi" w:hAnsiTheme="minorHAnsi" w:cstheme="minorHAnsi"/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1E086111" w14:textId="77777777" w:rsidR="003D1B71" w:rsidRPr="00D05F02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6607" w:type="dxa"/>
            <w:vMerge/>
          </w:tcPr>
          <w:p w14:paraId="42808FE9" w14:textId="77777777" w:rsidR="003D1B71" w:rsidRPr="00D05F02" w:rsidRDefault="003D1B71" w:rsidP="005801E5">
            <w:pPr>
              <w:pStyle w:val="Ttulo1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3D1B71" w:rsidRPr="00D05F02" w14:paraId="622E8957" w14:textId="77777777" w:rsidTr="003D1B71">
        <w:trPr>
          <w:trHeight w:val="633"/>
        </w:trPr>
        <w:tc>
          <w:tcPr>
            <w:tcW w:w="720" w:type="dxa"/>
          </w:tcPr>
          <w:p w14:paraId="610704E5" w14:textId="77777777" w:rsidR="003D1B71" w:rsidRPr="00D05F02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553A6F9" w14:textId="77777777" w:rsidR="003D1B71" w:rsidRPr="00D05F02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color w:val="666666"/>
                <w:lang w:val="pt-BR"/>
              </w:rPr>
            </w:pPr>
            <w:r w:rsidRPr="00D05F02">
              <w:rPr>
                <w:rFonts w:asciiTheme="minorHAnsi" w:hAnsiTheme="minorHAnsi" w:cstheme="minorHAnsi"/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373C5700" wp14:editId="20E26EC6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w14:anchorId="338DC881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5g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NNoy1HUQ8LAucrA1WaWQyUAYjwkC+ZFH45xm9J5pgjBvucDvaLKyIxIAwboUik8KMNuO/jq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N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53979DE" w14:textId="77777777" w:rsidR="003D1B71" w:rsidRPr="00D05F02" w:rsidRDefault="00403DB3" w:rsidP="00403DB3">
            <w:pPr>
              <w:pStyle w:val="Informaes"/>
              <w:rPr>
                <w:rFonts w:asciiTheme="minorHAnsi" w:hAnsiTheme="minorHAnsi" w:cstheme="minorHAnsi"/>
                <w:lang w:val="pt-BR"/>
              </w:rPr>
            </w:pPr>
            <w:r w:rsidRPr="00D05F02">
              <w:rPr>
                <w:rFonts w:asciiTheme="minorHAnsi" w:hAnsiTheme="minorHAnsi" w:cstheme="minorHAnsi"/>
                <w:lang w:val="pt-BR"/>
              </w:rPr>
              <w:t>ivandrojosezulian@gmail.com</w:t>
            </w:r>
          </w:p>
        </w:tc>
        <w:tc>
          <w:tcPr>
            <w:tcW w:w="423" w:type="dxa"/>
            <w:vMerge/>
          </w:tcPr>
          <w:p w14:paraId="19052A91" w14:textId="77777777" w:rsidR="003D1B71" w:rsidRPr="00D05F02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6607" w:type="dxa"/>
            <w:vMerge/>
          </w:tcPr>
          <w:p w14:paraId="763ECC3F" w14:textId="77777777" w:rsidR="003D1B71" w:rsidRPr="00D05F02" w:rsidRDefault="003D1B71" w:rsidP="005801E5">
            <w:pPr>
              <w:pStyle w:val="Ttulo1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3D1B71" w:rsidRPr="00D05F02" w14:paraId="115E1D38" w14:textId="77777777" w:rsidTr="003D1B71">
        <w:trPr>
          <w:trHeight w:val="174"/>
        </w:trPr>
        <w:tc>
          <w:tcPr>
            <w:tcW w:w="720" w:type="dxa"/>
          </w:tcPr>
          <w:p w14:paraId="2E57C392" w14:textId="77777777" w:rsidR="003D1B71" w:rsidRPr="00D05F02" w:rsidRDefault="003D1B71" w:rsidP="00B6466C">
            <w:pPr>
              <w:pStyle w:val="SemEspaamento"/>
              <w:rPr>
                <w:rFonts w:asciiTheme="minorHAnsi" w:hAnsiTheme="minorHAnsi" w:cstheme="minorHAnsi"/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7F68044" w14:textId="77777777" w:rsidR="003D1B71" w:rsidRPr="00D05F02" w:rsidRDefault="003D1B71" w:rsidP="00B6466C">
            <w:pPr>
              <w:pStyle w:val="SemEspaamento"/>
              <w:rPr>
                <w:rFonts w:asciiTheme="minorHAnsi" w:hAnsiTheme="minorHAnsi" w:cstheme="minorHAnsi"/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46A3B4CD" w14:textId="77777777" w:rsidR="003D1B71" w:rsidRPr="00D05F02" w:rsidRDefault="003D1B71" w:rsidP="00590471">
            <w:pPr>
              <w:pStyle w:val="Corpodetexto"/>
              <w:kinsoku w:val="0"/>
              <w:overflowPunct w:val="0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6607" w:type="dxa"/>
            <w:vMerge/>
          </w:tcPr>
          <w:p w14:paraId="115BFF4E" w14:textId="77777777" w:rsidR="003D1B71" w:rsidRPr="00D05F02" w:rsidRDefault="003D1B71" w:rsidP="005801E5">
            <w:pPr>
              <w:pStyle w:val="Ttulo1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3D1B71" w:rsidRPr="00D05F02" w14:paraId="4ED720BD" w14:textId="77777777" w:rsidTr="003D1B71">
        <w:trPr>
          <w:trHeight w:val="633"/>
        </w:trPr>
        <w:tc>
          <w:tcPr>
            <w:tcW w:w="720" w:type="dxa"/>
          </w:tcPr>
          <w:p w14:paraId="6293A490" w14:textId="77777777" w:rsidR="003D1B71" w:rsidRPr="00D05F02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51D237E" w14:textId="77777777" w:rsidR="003D1B71" w:rsidRPr="00D05F02" w:rsidRDefault="003D1B71" w:rsidP="006D79A8">
            <w:pPr>
              <w:pStyle w:val="Informaes"/>
              <w:jc w:val="center"/>
              <w:rPr>
                <w:rFonts w:asciiTheme="minorHAnsi" w:hAnsiTheme="minorHAnsi" w:cstheme="minorHAnsi"/>
                <w:color w:val="666666"/>
                <w:lang w:val="pt-BR"/>
              </w:rPr>
            </w:pPr>
          </w:p>
        </w:tc>
        <w:tc>
          <w:tcPr>
            <w:tcW w:w="2312" w:type="dxa"/>
            <w:vAlign w:val="center"/>
          </w:tcPr>
          <w:p w14:paraId="59E78A4A" w14:textId="77777777" w:rsidR="003D1B71" w:rsidRPr="00D05F02" w:rsidRDefault="003D1B71" w:rsidP="00403DB3">
            <w:pPr>
              <w:pStyle w:val="Informaes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423" w:type="dxa"/>
            <w:vMerge/>
          </w:tcPr>
          <w:p w14:paraId="22B119D8" w14:textId="77777777" w:rsidR="003D1B71" w:rsidRPr="00D05F02" w:rsidRDefault="003D1B71" w:rsidP="00A14C79">
            <w:pPr>
              <w:pStyle w:val="Informaes"/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6607" w:type="dxa"/>
            <w:vMerge/>
          </w:tcPr>
          <w:p w14:paraId="7F392897" w14:textId="77777777" w:rsidR="003D1B71" w:rsidRPr="00D05F02" w:rsidRDefault="003D1B71" w:rsidP="005801E5">
            <w:pPr>
              <w:pStyle w:val="Ttulo1"/>
              <w:rPr>
                <w:rFonts w:asciiTheme="minorHAnsi" w:hAnsiTheme="minorHAnsi" w:cstheme="minorHAnsi"/>
                <w:lang w:val="pt-BR"/>
              </w:rPr>
            </w:pPr>
          </w:p>
        </w:tc>
      </w:tr>
      <w:tr w:rsidR="003D1B71" w:rsidRPr="00D05F02" w14:paraId="2F8EF947" w14:textId="77777777" w:rsidTr="003D1B71">
        <w:trPr>
          <w:trHeight w:val="2448"/>
        </w:trPr>
        <w:tc>
          <w:tcPr>
            <w:tcW w:w="720" w:type="dxa"/>
          </w:tcPr>
          <w:p w14:paraId="2E0FE47A" w14:textId="77777777" w:rsidR="003D1B71" w:rsidRPr="00D05F02" w:rsidRDefault="003D1B71" w:rsidP="00222466">
            <w:pPr>
              <w:rPr>
                <w:rFonts w:asciiTheme="minorHAnsi" w:hAnsiTheme="minorHAnsi" w:cstheme="minorHAnsi"/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32BCF2CA" w14:textId="77777777" w:rsidR="003D1B71" w:rsidRPr="00D05F02" w:rsidRDefault="003D1B71" w:rsidP="00222466">
            <w:pPr>
              <w:rPr>
                <w:rFonts w:asciiTheme="minorHAnsi" w:hAnsiTheme="minorHAnsi" w:cstheme="minorHAnsi"/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14:paraId="15BAFA64" w14:textId="77777777" w:rsidR="003D1B71" w:rsidRPr="00D05F02" w:rsidRDefault="003D1B71" w:rsidP="00222466">
            <w:pPr>
              <w:rPr>
                <w:rFonts w:asciiTheme="minorHAnsi" w:hAnsiTheme="minorHAnsi" w:cstheme="minorHAnsi"/>
                <w:lang w:val="pt-BR"/>
              </w:rPr>
            </w:pPr>
          </w:p>
        </w:tc>
        <w:tc>
          <w:tcPr>
            <w:tcW w:w="6607" w:type="dxa"/>
            <w:vMerge/>
          </w:tcPr>
          <w:p w14:paraId="41247AFC" w14:textId="77777777" w:rsidR="003D1B71" w:rsidRPr="00D05F02" w:rsidRDefault="003D1B71" w:rsidP="00222466">
            <w:pPr>
              <w:rPr>
                <w:rFonts w:asciiTheme="minorHAnsi" w:hAnsiTheme="minorHAnsi" w:cstheme="minorHAnsi"/>
                <w:lang w:val="pt-BR"/>
              </w:rPr>
            </w:pPr>
          </w:p>
        </w:tc>
      </w:tr>
    </w:tbl>
    <w:p w14:paraId="1AFDE991" w14:textId="77777777" w:rsidR="007F5B63" w:rsidRPr="00291D02" w:rsidRDefault="007F5B63" w:rsidP="006D79A8">
      <w:pPr>
        <w:pStyle w:val="Corpodetexto"/>
        <w:rPr>
          <w:lang w:val="pt-BR"/>
        </w:rPr>
      </w:pPr>
    </w:p>
    <w:sectPr w:rsidR="007F5B63" w:rsidRPr="00291D02" w:rsidSect="00291D02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379FD" w14:textId="77777777" w:rsidR="00EC05AA" w:rsidRDefault="00EC05AA" w:rsidP="00590471">
      <w:r>
        <w:separator/>
      </w:r>
    </w:p>
  </w:endnote>
  <w:endnote w:type="continuationSeparator" w:id="0">
    <w:p w14:paraId="7E3295A4" w14:textId="77777777" w:rsidR="00EC05AA" w:rsidRDefault="00EC05A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26164" w14:textId="77777777" w:rsidR="00EC05AA" w:rsidRDefault="00EC05AA" w:rsidP="00590471">
      <w:r>
        <w:separator/>
      </w:r>
    </w:p>
  </w:footnote>
  <w:footnote w:type="continuationSeparator" w:id="0">
    <w:p w14:paraId="11846782" w14:textId="77777777" w:rsidR="00EC05AA" w:rsidRDefault="00EC05A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53704" w14:textId="77777777"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B1BCCCE" wp14:editId="248CECA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251CB305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7j3rrXEyXoRoX0BCP0TXnl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w6lklie&#10;EHgaKBJNjmWHUhENTCQqx7KbHMsOpSIamEhUjmU3OZZdOZYQWL2gHMtuciw7lEpuA5Nj2ZVjCYFX&#10;BUWiybHsyrGEwNNAkWhyLLtyLCHwNFAkmhzLrhxLCCwNlGPZTY5lV44lBJ4GikSTY9mVYwmBp4Ei&#10;0eRYduVYQuBpoEg0OZZdOZYQeBooEk2OZVeOJQSOBodyLCHwMhCO5TA5lkM5lhB4GsjsfJgcy6Ec&#10;Swg8DWR2PkyO5VCOJQSeBrJOPEyO5VCOJQSeBrJOPE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7u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P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Q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h7BSd2vgChB8RqPFhZnXED8kv3kpZih8QurR/0C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neh6XZQd6oIpDk/hcRlU1d3F3V7BKau9I5LDQCSL5Ax7L53ictUmxgtZ+dM1&#10;zEPuBhFp/U9w97I+vacUqgRRCLWNA+cfFIPue0KyZ3SRbZZI95rs8pDwWgXMei/9l/ucnyW+2931&#10;OCpqQPwDz8PCtUh23zD+5QA+9vn9XJ8aAd76LXcSYzeN7S+KxrZuurIoCyeBXvn9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ztc0Tx/OHS3n9QXb15HxGjibJ0nNW8zcvrSEBOYWMtW94fShs4WcF&#10;yILu0fIhW5O6E17xmdQBIfj2eg2RVhIJy8/ytKXqqWs9/S7YtvnuUW5vditVfnGFtlMOyJALPM/k&#10;8Y5xzlWZ/65nSmHaaQU+qbzv4duX1pDzw1FY5gOej1vra0iXIAyQ8SFzi8uICxVzaP0QT/96U5+d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cnY6xVphplua1iZLjI4R54Bt57N9WqvraTEVfBy+0Yp6DiBHKqGneXPpx4KPSGeyBtzykf&#10;oWqEklOx34HKCG8FzpsTxEB3w6sEz254FTy9Q4XQ3VALuuvugXM7J/6K3roW14xQ+Nqby+5UWIc5&#10;cXP01rXI3aaovddbdw7Ue/RW7I+uRcolT8Ba9T26byDA3imywNi6VqVckuVgobJ7FCpumijpWkFv&#10;I8C1ipMYkaPLx9DipnkOqKxd+QhwrRvjjXhHehte6E5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iP20I1pXVX51KOXlDpsMpqrsg&#10;IY44H+ZuXiciw5IZMw2jLbBaodRfHaa6r8UGz5He/ccfcmqt+t2DiSQwj8EnIG6fiCo/hKEvnbTT&#10;SC4gvyGZ82eF50Im0gACCSRfLPWMaSTsMPpFHElmGJ2VDCJL/F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jGWS7IbqSkTltbcDj/Nd4V7ppUT8c&#10;yFLF4/y3xqNXpp6DQ1enLmSBx/lvjSeUmRQLwjN+tezTZfyMwBC8mZLd4477KqdvzYqQ69fGEZfH&#10;h7OIkv3P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I+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l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3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f/K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n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fxeJOoWJ0sfe6WzgMKUbCXZbXAedbXiCxkYS6NoiWCiTKFYp&#10;p8g0lBnyHNuLIqpGvD1yxqdZVH2aBLvx6TpVtCBxzyQC0iRPvthnem6ofGQsim3ORrDz00ofTpT8&#10;gQBDKVseo0XkmcQpIt/54zUTjoFwErIS65oHaVQ6ZTKKKvOkoK0UNi6wNmR1Zn3BPakcqpQP1WFu&#10;7BET0iGL5W7sueb2GPy9WrOylGPNf9X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lZtxTyUs/BYCtOg/a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QGlUlie&#10;EHgaKBJNjuUBpSIamEhUjuVhciwPKBXRwESiciwPk2N5KMcSAqsXlGN5mBzLA0qltoHJsTyUYwmB&#10;VwVFosmxPJRjCYGngSLR5FgeyrGEwNNAkWhyLA/lWEJgaaAcy8PkWB7KsYTA00CRaHIsD+VYQuBp&#10;oEg0OZaHciwh8DRQJJocy0M5lhB4GigSTY7loRxLCBwNnsqxhMDLQDiWp8mxPJVjCYGngczOT5Nj&#10;eSrHEgJPA5mdnybH8lSOJQSeBuInPk2O5akcSwg8DcRPf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AHHDsePywYAaOAmAA4AAAAAAAAAAAAAAAAALgIA&#10;AGRycy9lMm9Eb2MueG1sUEsBAi0AFAAGAAgAAAAhAFES6iviAAAADgEAAA8AAAAAAAAAAAAAAAAA&#10;6c0GAGRycy9kb3ducmV2LnhtbFBLBQYAAAAABAAEAPMAAAD4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v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F63826"/>
    <w:multiLevelType w:val="hybridMultilevel"/>
    <w:tmpl w:val="17A4765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DB3"/>
    <w:rsid w:val="00023130"/>
    <w:rsid w:val="0002672C"/>
    <w:rsid w:val="00060042"/>
    <w:rsid w:val="00074D95"/>
    <w:rsid w:val="000818A1"/>
    <w:rsid w:val="0008685D"/>
    <w:rsid w:val="00090860"/>
    <w:rsid w:val="00112FD7"/>
    <w:rsid w:val="001366E3"/>
    <w:rsid w:val="00144ADF"/>
    <w:rsid w:val="00150ABD"/>
    <w:rsid w:val="00153B37"/>
    <w:rsid w:val="001946FC"/>
    <w:rsid w:val="00222466"/>
    <w:rsid w:val="00247254"/>
    <w:rsid w:val="0024753C"/>
    <w:rsid w:val="00276026"/>
    <w:rsid w:val="00291D02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F4A2E"/>
    <w:rsid w:val="00403DB3"/>
    <w:rsid w:val="004A31CE"/>
    <w:rsid w:val="004A7B18"/>
    <w:rsid w:val="004E0D45"/>
    <w:rsid w:val="004E158A"/>
    <w:rsid w:val="005009F8"/>
    <w:rsid w:val="00550489"/>
    <w:rsid w:val="00565C77"/>
    <w:rsid w:val="0056708E"/>
    <w:rsid w:val="005801E5"/>
    <w:rsid w:val="00590471"/>
    <w:rsid w:val="005B267D"/>
    <w:rsid w:val="005D01FA"/>
    <w:rsid w:val="00622358"/>
    <w:rsid w:val="00653E17"/>
    <w:rsid w:val="006849F7"/>
    <w:rsid w:val="006A08E8"/>
    <w:rsid w:val="006D5ED6"/>
    <w:rsid w:val="006D79A8"/>
    <w:rsid w:val="006F6DB4"/>
    <w:rsid w:val="0072353B"/>
    <w:rsid w:val="007575B6"/>
    <w:rsid w:val="007B199E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05C19"/>
    <w:rsid w:val="00A23A74"/>
    <w:rsid w:val="00A264D0"/>
    <w:rsid w:val="00A31464"/>
    <w:rsid w:val="00A31B16"/>
    <w:rsid w:val="00A33613"/>
    <w:rsid w:val="00A47A8D"/>
    <w:rsid w:val="00A66B03"/>
    <w:rsid w:val="00A677B8"/>
    <w:rsid w:val="00AC6C7E"/>
    <w:rsid w:val="00B4158A"/>
    <w:rsid w:val="00B6466C"/>
    <w:rsid w:val="00BB1B5D"/>
    <w:rsid w:val="00BC22C7"/>
    <w:rsid w:val="00BD195A"/>
    <w:rsid w:val="00C07240"/>
    <w:rsid w:val="00C14078"/>
    <w:rsid w:val="00C50C73"/>
    <w:rsid w:val="00C61260"/>
    <w:rsid w:val="00CE1E3D"/>
    <w:rsid w:val="00D053FA"/>
    <w:rsid w:val="00D05F02"/>
    <w:rsid w:val="00D561E1"/>
    <w:rsid w:val="00DC3F0A"/>
    <w:rsid w:val="00DD7901"/>
    <w:rsid w:val="00E26545"/>
    <w:rsid w:val="00E26AED"/>
    <w:rsid w:val="00E34A30"/>
    <w:rsid w:val="00E73AB8"/>
    <w:rsid w:val="00E90A60"/>
    <w:rsid w:val="00EC05AA"/>
    <w:rsid w:val="00ED47F7"/>
    <w:rsid w:val="00EE7E09"/>
    <w:rsid w:val="00F0223C"/>
    <w:rsid w:val="00F3235D"/>
    <w:rsid w:val="00F32393"/>
    <w:rsid w:val="00F45560"/>
    <w:rsid w:val="00F52086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857E9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622358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62235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queline\AppData\Roaming\Microsoft\Modelo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5EA5DC7D4634B61848AB63244B823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6142CB-4D2E-4D6E-BFFC-2399CAA49AD3}"/>
      </w:docPartPr>
      <w:docPartBody>
        <w:p w:rsidR="006E13BD" w:rsidRDefault="00207DC3">
          <w:pPr>
            <w:pStyle w:val="75EA5DC7D4634B61848AB63244B82394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  <w:docPart>
      <w:docPartPr>
        <w:name w:val="BAB6B7E8B38E49A09AAC9A2B70AE4B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6F7BE-4D10-4285-94E5-D47B2222F523}"/>
      </w:docPartPr>
      <w:docPartBody>
        <w:p w:rsidR="006E13BD" w:rsidRDefault="00207DC3">
          <w:pPr>
            <w:pStyle w:val="BAB6B7E8B38E49A09AAC9A2B70AE4B78"/>
          </w:pPr>
          <w:r w:rsidRPr="00550489">
            <w:rPr>
              <w:rFonts w:asciiTheme="majorHAnsi" w:hAnsiTheme="majorHAnsi" w:cs="Calibri"/>
              <w:lang w:bidi="pt-BR"/>
            </w:rPr>
            <w:t>Escolaridade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A3E"/>
    <w:rsid w:val="0008144E"/>
    <w:rsid w:val="00207DC3"/>
    <w:rsid w:val="00284A3E"/>
    <w:rsid w:val="0031110C"/>
    <w:rsid w:val="004B049A"/>
    <w:rsid w:val="00541466"/>
    <w:rsid w:val="006E13BD"/>
    <w:rsid w:val="006F776D"/>
    <w:rsid w:val="009D1605"/>
    <w:rsid w:val="00A2262F"/>
    <w:rsid w:val="00D47E40"/>
    <w:rsid w:val="00D7454E"/>
    <w:rsid w:val="00F1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75EA5DC7D4634B61848AB63244B82394">
    <w:name w:val="75EA5DC7D4634B61848AB63244B82394"/>
  </w:style>
  <w:style w:type="paragraph" w:customStyle="1" w:styleId="BAB6B7E8B38E49A09AAC9A2B70AE4B78">
    <w:name w:val="BAB6B7E8B38E49A09AAC9A2B70AE4B78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0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2023-04-12T16:40:00Z</dcterms:created>
  <dcterms:modified xsi:type="dcterms:W3CDTF">2023-04-12T16:40:00Z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