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1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23"/>
        <w:gridCol w:w="297"/>
        <w:gridCol w:w="126"/>
        <w:gridCol w:w="504"/>
        <w:gridCol w:w="2312"/>
        <w:gridCol w:w="423"/>
        <w:gridCol w:w="423"/>
        <w:gridCol w:w="2945"/>
        <w:gridCol w:w="3662"/>
      </w:tblGrid>
      <w:tr w:rsidR="00564431" w:rsidRPr="00291D02" w:rsidTr="00564431">
        <w:trPr>
          <w:trHeight w:val="2112"/>
        </w:trPr>
        <w:tc>
          <w:tcPr>
            <w:tcW w:w="3662" w:type="dxa"/>
            <w:gridSpan w:val="5"/>
            <w:vMerge w:val="restart"/>
            <w:tcBorders>
              <w:bottom w:val="nil"/>
            </w:tcBorders>
          </w:tcPr>
          <w:p w:rsidR="00564431" w:rsidRPr="00291D02" w:rsidRDefault="008E519C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304925" cy="127635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40118-WA000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4431" w:rsidRPr="00291D02">
              <w:rPr>
                <w:rFonts w:ascii="Times New Roman" w:hAnsi="Times New Roman" w:cs="Times New Roman"/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3EDDC681" wp14:editId="5D1512F6">
                      <wp:extent cx="1353600" cy="0"/>
                      <wp:effectExtent l="0" t="0" r="0" b="0"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600" cy="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64431" w:rsidRPr="00622358" w:rsidRDefault="00564431" w:rsidP="00DC3F0A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DDC681" id="Oval 3" o:spid="_x0000_s1026" alt="foto de mulher" style="width:106.6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" stroked="f" strokeweight="1pt">
                      <v:fill r:id="rId12" o:title="foto de mulher" recolor="t" rotate="t" type="frame"/>
                      <v:stroke joinstyle="miter"/>
                      <v:textbox>
                        <w:txbxContent>
                          <w:p w:rsidR="00564431" w:rsidRPr="00622358" w:rsidRDefault="00564431" w:rsidP="00DC3F0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564431" w:rsidRPr="00291D02" w:rsidRDefault="00564431" w:rsidP="00564431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Jeferson</w:t>
            </w:r>
            <w:r w:rsidRPr="00291D02">
              <w:rPr>
                <w:lang w:val="pt-BR" w:bidi="pt-BR"/>
              </w:rPr>
              <w:br/>
            </w:r>
            <w:r>
              <w:rPr>
                <w:lang w:val="pt-BR"/>
              </w:rPr>
              <w:t xml:space="preserve">Luís </w:t>
            </w:r>
            <w:proofErr w:type="spellStart"/>
            <w:r>
              <w:rPr>
                <w:lang w:val="pt-BR"/>
              </w:rPr>
              <w:t>Engel</w:t>
            </w:r>
            <w:proofErr w:type="spellEnd"/>
          </w:p>
        </w:tc>
      </w:tr>
      <w:tr w:rsidR="00564431" w:rsidRPr="00291D02" w:rsidTr="00564431">
        <w:trPr>
          <w:trHeight w:val="1589"/>
        </w:trPr>
        <w:tc>
          <w:tcPr>
            <w:tcW w:w="3662" w:type="dxa"/>
            <w:gridSpan w:val="5"/>
            <w:vMerge/>
            <w:tcBorders>
              <w:bottom w:val="nil"/>
            </w:tcBorders>
          </w:tcPr>
          <w:p w:rsidR="00564431" w:rsidRPr="00291D02" w:rsidRDefault="0056443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DD636C6669384DBC92A7C97C665E7AFB"/>
              </w:placeholder>
              <w:temporary/>
              <w:showingPlcHdr/>
              <w15:appearance w15:val="hidden"/>
            </w:sdtPr>
            <w:sdtEndPr/>
            <w:sdtContent>
              <w:p w:rsidR="00564431" w:rsidRPr="00550489" w:rsidRDefault="0056443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:rsidR="00564431" w:rsidRPr="00291D02" w:rsidRDefault="00564431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2003</w:t>
            </w:r>
            <w:r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2004</w:t>
            </w:r>
          </w:p>
          <w:p w:rsidR="00564431" w:rsidRPr="00291D02" w:rsidRDefault="00564431" w:rsidP="00AC6C7E">
            <w:pPr>
              <w:pStyle w:val="Experincia"/>
              <w:rPr>
                <w:lang w:val="pt-BR"/>
              </w:rPr>
            </w:pPr>
            <w:r>
              <w:t>Soldador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t>Soldador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t>SSfiberglass</w:t>
            </w:r>
          </w:p>
          <w:p w:rsidR="00564431" w:rsidRPr="00291D02" w:rsidRDefault="00564431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2004</w:t>
            </w:r>
            <w:r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2010</w:t>
            </w:r>
          </w:p>
          <w:p w:rsidR="00564431" w:rsidRPr="00291D02" w:rsidRDefault="00564431" w:rsidP="00AC6C7E">
            <w:pPr>
              <w:pStyle w:val="Experincia"/>
              <w:rPr>
                <w:lang w:val="pt-BR"/>
              </w:rPr>
            </w:pPr>
            <w:r>
              <w:t>Eletricista automotivo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t>eletricista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t>Auto Eletrica Engel</w:t>
            </w:r>
          </w:p>
          <w:p w:rsidR="00564431" w:rsidRPr="00291D02" w:rsidRDefault="00564431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2010</w:t>
            </w:r>
            <w:r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2023</w:t>
            </w:r>
          </w:p>
          <w:p w:rsidR="00564431" w:rsidRPr="00291D02" w:rsidRDefault="00564431" w:rsidP="00AC6C7E">
            <w:pPr>
              <w:pStyle w:val="Experincia"/>
              <w:rPr>
                <w:lang w:val="pt-BR"/>
              </w:rPr>
            </w:pPr>
            <w:r>
              <w:t>ASO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t>Instalador Hidraulico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t>Cia Riograndense</w:t>
            </w:r>
          </w:p>
          <w:p w:rsidR="00564431" w:rsidRPr="00291D02" w:rsidRDefault="00262ECC" w:rsidP="00AC6C7E">
            <w:pPr>
              <w:rPr>
                <w:lang w:val="pt-BR"/>
              </w:rPr>
            </w:pPr>
            <w:r>
              <w:rPr>
                <w:lang w:val="pt-BR"/>
              </w:rPr>
              <w:t>M</w:t>
            </w:r>
            <w:r w:rsidR="00564431">
              <w:rPr>
                <w:lang w:val="pt-BR"/>
              </w:rPr>
              <w:t xml:space="preserve">onitorar sistemas de água de uma cidade inteira. Manutenção </w:t>
            </w:r>
            <w:r w:rsidR="004A6367">
              <w:rPr>
                <w:lang w:val="pt-BR"/>
              </w:rPr>
              <w:t xml:space="preserve">corretiva de </w:t>
            </w:r>
            <w:r w:rsidR="00564431">
              <w:rPr>
                <w:lang w:val="pt-BR"/>
              </w:rPr>
              <w:t>redes de água e esgoto</w:t>
            </w:r>
            <w:r w:rsidR="004A6367">
              <w:rPr>
                <w:lang w:val="pt-BR"/>
              </w:rPr>
              <w:t>. Vistorias de água e esgoto. Implementação</w:t>
            </w:r>
            <w:r>
              <w:rPr>
                <w:lang w:val="pt-BR"/>
              </w:rPr>
              <w:t xml:space="preserve"> e substituição de redes água e esgoto. Experiência em detecção de vazamentos invisíveis e demais serviços correlatos.</w:t>
            </w:r>
          </w:p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E9B25C8AF17845E2A4D270C0F10B05AC"/>
              </w:placeholder>
              <w:temporary/>
              <w:showingPlcHdr/>
              <w15:appearance w15:val="hidden"/>
            </w:sdtPr>
            <w:sdtEndPr/>
            <w:sdtContent>
              <w:p w:rsidR="00564431" w:rsidRPr="00550489" w:rsidRDefault="0056443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:rsidR="00564431" w:rsidRDefault="00262ECC" w:rsidP="00353B60">
            <w:pPr>
              <w:pStyle w:val="Nomedaescola"/>
              <w:rPr>
                <w:lang w:val="pt-BR"/>
              </w:rPr>
            </w:pPr>
            <w:r>
              <w:rPr>
                <w:lang w:val="pt-BR"/>
              </w:rPr>
              <w:t>Ensino médio completo</w:t>
            </w:r>
          </w:p>
          <w:p w:rsidR="00262ECC" w:rsidRDefault="00262ECC" w:rsidP="00353B60">
            <w:pPr>
              <w:pStyle w:val="Nomedaescola"/>
              <w:rPr>
                <w:lang w:val="pt-BR"/>
              </w:rPr>
            </w:pPr>
            <w:r>
              <w:rPr>
                <w:lang w:val="pt-BR"/>
              </w:rPr>
              <w:t>Técnico em Automação industrial</w:t>
            </w:r>
          </w:p>
          <w:p w:rsidR="00262ECC" w:rsidRPr="00291D02" w:rsidRDefault="00262ECC" w:rsidP="00353B60">
            <w:pPr>
              <w:pStyle w:val="Nomedaescola"/>
              <w:rPr>
                <w:lang w:val="pt-BR"/>
              </w:rPr>
            </w:pPr>
            <w:r>
              <w:rPr>
                <w:lang w:val="pt-BR"/>
              </w:rPr>
              <w:t>NR 33 e NR35</w:t>
            </w:r>
          </w:p>
          <w:p w:rsidR="00564431" w:rsidRPr="00291D02" w:rsidRDefault="00564431" w:rsidP="00AC6C7E">
            <w:pPr>
              <w:rPr>
                <w:sz w:val="24"/>
                <w:szCs w:val="24"/>
                <w:lang w:val="pt-BR"/>
              </w:rPr>
            </w:pPr>
          </w:p>
        </w:tc>
      </w:tr>
      <w:tr w:rsidR="00564431" w:rsidRPr="00291D02" w:rsidTr="00564431">
        <w:trPr>
          <w:trHeight w:val="1164"/>
        </w:trPr>
        <w:tc>
          <w:tcPr>
            <w:tcW w:w="720" w:type="dxa"/>
            <w:gridSpan w:val="2"/>
          </w:tcPr>
          <w:p w:rsidR="00564431" w:rsidRPr="00291D02" w:rsidRDefault="0056443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3"/>
          </w:tcPr>
          <w:p w:rsidR="00564431" w:rsidRPr="00291D02" w:rsidRDefault="0056443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222466">
            <w:pPr>
              <w:rPr>
                <w:lang w:val="pt-BR"/>
              </w:rPr>
            </w:pPr>
          </w:p>
        </w:tc>
      </w:tr>
      <w:tr w:rsidR="00564431" w:rsidRPr="00291D02" w:rsidTr="00564431">
        <w:trPr>
          <w:trHeight w:val="543"/>
        </w:trPr>
        <w:tc>
          <w:tcPr>
            <w:tcW w:w="720" w:type="dxa"/>
            <w:gridSpan w:val="2"/>
          </w:tcPr>
          <w:p w:rsidR="00564431" w:rsidRPr="00291D02" w:rsidRDefault="0056443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564431" w:rsidRPr="00291D02" w:rsidRDefault="0056443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C8547E1" wp14:editId="7023346A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4AEF8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PBjwSy3rPQJ8cG3YTumzsQWtRD2Qm9vbyDS55P6TFmmi&#10;3O5WalnvD461dNws41qvFbnSxXeW3QHDYWkFkDJnY49oKTDDfL/rR4JVpZOEYpnQqTHO7KUUUc7y&#10;6dReqWqltiU1XM9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e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4FiwK8cSAq8A4Vh2k2PZlWMJgWeBrJ13k2PZlWMJgWeBrJ13k2PZlWMJgWeBRHF2&#10;k2PZlWMJgWeBRHF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JDqSSWJwSeBYpEk2PZoVTEAhOJyrHsJseyQ6mI&#10;BSYSlWPZTY5lV44lBNZbUI5lNzmWHUol94HJsezKsYTAa4I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x4FCOJQReAcKxHCbHcijHEgLPAlmxHCbHcijHEgLPAlmxHCbHcijHEgLPAlk7HybHcijHEgLP&#10;Alk7Hy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64431" w:rsidRDefault="00564431" w:rsidP="00380FD1">
            <w:pPr>
              <w:pStyle w:val="Informaes"/>
              <w:rPr>
                <w:lang w:val="pt-BR"/>
              </w:rPr>
            </w:pPr>
            <w:proofErr w:type="spellStart"/>
            <w:r>
              <w:rPr>
                <w:lang w:val="pt-BR"/>
              </w:rPr>
              <w:t>Torbjon</w:t>
            </w:r>
            <w:proofErr w:type="spellEnd"/>
            <w:r>
              <w:rPr>
                <w:lang w:val="pt-BR"/>
              </w:rPr>
              <w:t xml:space="preserve"> Weibull,1755</w:t>
            </w:r>
          </w:p>
          <w:p w:rsidR="00262ECC" w:rsidRPr="00291D02" w:rsidRDefault="00A54A8E" w:rsidP="00380FD1">
            <w:pPr>
              <w:pStyle w:val="Informaes"/>
              <w:rPr>
                <w:lang w:val="pt-BR"/>
              </w:rPr>
            </w:pPr>
            <w:proofErr w:type="spellStart"/>
            <w:r>
              <w:rPr>
                <w:lang w:val="pt-BR"/>
              </w:rPr>
              <w:t>Tímbau</w:t>
            </w:r>
            <w:r w:rsidR="00262ECC">
              <w:rPr>
                <w:lang w:val="pt-BR"/>
              </w:rPr>
              <w:t>va</w:t>
            </w:r>
            <w:proofErr w:type="spellEnd"/>
            <w:r w:rsidR="00262ECC">
              <w:rPr>
                <w:lang w:val="pt-BR"/>
              </w:rPr>
              <w:t>.</w:t>
            </w:r>
          </w:p>
          <w:p w:rsidR="00564431" w:rsidRPr="00291D02" w:rsidRDefault="00564431" w:rsidP="0056443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Montenegro, 92524-460,RS</w:t>
            </w: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  <w:bookmarkStart w:id="0" w:name="_GoBack"/>
            <w:bookmarkEnd w:id="0"/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trHeight w:val="183"/>
        </w:trPr>
        <w:tc>
          <w:tcPr>
            <w:tcW w:w="720" w:type="dxa"/>
            <w:gridSpan w:val="2"/>
          </w:tcPr>
          <w:p w:rsidR="00564431" w:rsidRPr="00291D02" w:rsidRDefault="0056443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564431" w:rsidRPr="00291D02" w:rsidRDefault="0056443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trHeight w:val="624"/>
        </w:trPr>
        <w:tc>
          <w:tcPr>
            <w:tcW w:w="720" w:type="dxa"/>
            <w:gridSpan w:val="2"/>
          </w:tcPr>
          <w:p w:rsidR="00564431" w:rsidRPr="00291D02" w:rsidRDefault="0056443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564431" w:rsidRPr="00291D02" w:rsidRDefault="0056443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19EB0C2" wp14:editId="0FEFCBD6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A1E70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64431" w:rsidRPr="00291D02" w:rsidRDefault="00564431" w:rsidP="0056443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(54)999260082</w:t>
            </w: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trHeight w:val="183"/>
        </w:trPr>
        <w:tc>
          <w:tcPr>
            <w:tcW w:w="720" w:type="dxa"/>
            <w:gridSpan w:val="2"/>
          </w:tcPr>
          <w:p w:rsidR="00564431" w:rsidRPr="00291D02" w:rsidRDefault="0056443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564431" w:rsidRPr="00291D02" w:rsidRDefault="0056443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trHeight w:val="633"/>
        </w:trPr>
        <w:tc>
          <w:tcPr>
            <w:tcW w:w="720" w:type="dxa"/>
            <w:gridSpan w:val="2"/>
          </w:tcPr>
          <w:p w:rsidR="00564431" w:rsidRPr="00291D02" w:rsidRDefault="0056443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564431" w:rsidRPr="00291D02" w:rsidRDefault="0056443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D6B7D8C" wp14:editId="1FBC5587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1B387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KwKI5Y5EgkhlHUhS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8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564431" w:rsidRPr="00291D02" w:rsidRDefault="00564431" w:rsidP="0056443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engeljeferson74@gmail.com</w:t>
            </w: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trHeight w:val="174"/>
        </w:trPr>
        <w:tc>
          <w:tcPr>
            <w:tcW w:w="720" w:type="dxa"/>
            <w:gridSpan w:val="2"/>
          </w:tcPr>
          <w:p w:rsidR="00564431" w:rsidRPr="00291D02" w:rsidRDefault="0056443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564431" w:rsidRPr="00291D02" w:rsidRDefault="0056443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</w:tcPr>
          <w:p w:rsidR="00564431" w:rsidRPr="00291D02" w:rsidRDefault="0056443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gridSpan w:val="2"/>
            <w:vMerge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gridAfter w:val="1"/>
          <w:wAfter w:w="3662" w:type="dxa"/>
          <w:trHeight w:val="633"/>
        </w:trPr>
        <w:tc>
          <w:tcPr>
            <w:tcW w:w="423" w:type="dxa"/>
          </w:tcPr>
          <w:p w:rsidR="00564431" w:rsidRPr="00291D02" w:rsidRDefault="0056443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gridSpan w:val="2"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  <w:tc>
          <w:tcPr>
            <w:tcW w:w="6607" w:type="dxa"/>
            <w:gridSpan w:val="5"/>
          </w:tcPr>
          <w:p w:rsidR="00564431" w:rsidRPr="00291D02" w:rsidRDefault="00564431" w:rsidP="005801E5">
            <w:pPr>
              <w:pStyle w:val="Ttulo1"/>
              <w:rPr>
                <w:lang w:val="pt-BR"/>
              </w:rPr>
            </w:pPr>
          </w:p>
        </w:tc>
      </w:tr>
      <w:tr w:rsidR="00564431" w:rsidRPr="00291D02" w:rsidTr="00564431">
        <w:trPr>
          <w:trHeight w:val="2448"/>
        </w:trPr>
        <w:tc>
          <w:tcPr>
            <w:tcW w:w="720" w:type="dxa"/>
            <w:gridSpan w:val="2"/>
          </w:tcPr>
          <w:p w:rsidR="00564431" w:rsidRPr="00291D02" w:rsidRDefault="0056443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3"/>
          </w:tcPr>
          <w:p w:rsidR="00564431" w:rsidRPr="00291D02" w:rsidRDefault="0056443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:rsidR="00564431" w:rsidRPr="00291D02" w:rsidRDefault="00564431" w:rsidP="00222466">
            <w:pPr>
              <w:rPr>
                <w:lang w:val="pt-BR"/>
              </w:rPr>
            </w:pPr>
          </w:p>
        </w:tc>
        <w:tc>
          <w:tcPr>
            <w:tcW w:w="423" w:type="dxa"/>
          </w:tcPr>
          <w:p w:rsidR="00564431" w:rsidRPr="00291D02" w:rsidRDefault="00564431" w:rsidP="00222466">
            <w:pPr>
              <w:rPr>
                <w:lang w:val="pt-BR"/>
              </w:rPr>
            </w:pPr>
          </w:p>
        </w:tc>
        <w:tc>
          <w:tcPr>
            <w:tcW w:w="6607" w:type="dxa"/>
            <w:gridSpan w:val="2"/>
          </w:tcPr>
          <w:p w:rsidR="00564431" w:rsidRPr="00291D02" w:rsidRDefault="00564431" w:rsidP="00222466">
            <w:pPr>
              <w:rPr>
                <w:lang w:val="pt-BR"/>
              </w:rPr>
            </w:pPr>
          </w:p>
        </w:tc>
      </w:tr>
    </w:tbl>
    <w:p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FC6" w:rsidRDefault="00F15FC6" w:rsidP="00590471">
      <w:r>
        <w:separator/>
      </w:r>
    </w:p>
  </w:endnote>
  <w:endnote w:type="continuationSeparator" w:id="0">
    <w:p w:rsidR="00F15FC6" w:rsidRDefault="00F15FC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FC6" w:rsidRDefault="00F15FC6" w:rsidP="00590471">
      <w:r>
        <w:separator/>
      </w:r>
    </w:p>
  </w:footnote>
  <w:footnote w:type="continuationSeparator" w:id="0">
    <w:p w:rsidR="00F15FC6" w:rsidRDefault="00F15FC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F7A704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my5MsGAO7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FYglYDyqKBGQebEIsayAqkkCoqcmDGWtYixrEAqiYIiJ2aMZS1iLGvGWFRQWoWM&#10;saxFjGUFUolzUMRY1oyxqKA2hMyJRYxlzRiLCmoUZE4sYixrxlhUUKMgc2IRY1kzxqKCEgUZY1mL&#10;GMuaMRYV1CjInFjEWNaMsaigRkHmxCLGsmaMRQU1CjInFjGWNWMsKqhRkDmxiLGsGWNRQYWCLWMs&#10;Kqg1kDCWrYixbBljUUGNgqSdtyLGsmWMRQU1CpJ23ooYy5YxFhXUKEh24lbEWLaMsaigRkGyE7c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7U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ZChS11NZawcD75UIixpbw65cH6hwYlbJcAkFxFRJRSTddXRgDQm1WpPtYCTzIpVOxUw2&#10;jMISvCYpa00KxE15eFHWGpYSky5SOJJSrCHTM/ttYFgjJG/GNqJS7t3ES8x+GxhtihF7GlYeWWl8&#10;UCIo4rsNjDavXN+UtSaFSOaf5vUQfus1Sd0itIpiB4wilbG9BZ/nNTmwfxhbk4KPzkwJ03/4bk0K&#10;zOS79I4YW8N4paBxjeGS0aWiCXyL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VSeKYQeBooEk2O&#10;ZYNSEQ1MJCrHspkcy6YcSwisNlCOZTM5lg1KpbaBybFsyrGEwKuCxBM3k2PZlGMJgaeBItHkWDbl&#10;WELgaaBINDmWTTmWEFgaKMeymRzLphxLCDwNFIkmx7IpxxICTwNFosmxbMqxhMDTQJFociybciwh&#10;8DRQJJocy6YcSwgsDZRj2UyOZVOOJQSeBopEk2PZlGMJgaeBItHkWDblWELgaaBINDmWTTmWEHga&#10;KBJNjmVT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YdSSSxPCDwLFIkm&#10;x7JDqYgFJhKVY9lNjmWHUhELTCQqx7KbHMuuHEsIrK+gHMtuciw7lEruA5Nj2ZVjCYHXBEWiybHs&#10;yrGEwLNAkWhyLLtyLCHwLFAkmhzLrhxLCCwLlGPZTY5lV44lBJ4FikSTY9mVYwmBZ4Ei0eRYduVY&#10;QuBZoEg0OZZdOZYQeBYoEk2OZVeOJQSOBYdyLCHwChCO5TA5lkM5lhB4FsjsfJgcy6EcSwg8C2R2&#10;PkyO5VCOJQSeBbJOPEyO5VCOJQSeBbJOPEy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E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MvqLbhuSAvuz5EfxH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giStYMyI4WY2cO08uf7+UrbU&#10;sCdpybMzAPDlRiJFlRBXxMNVJrnqCSJHw6EuHbKZUBxQyF3/mM3eA+dFr52xej6JvuBEUYa5JmDh&#10;STapmeUqTZrRhXqlMxoaejPWiX3RdKt/cLOLUTB8sz+c1jjqWZi0VRidi/9Vp8KEA9F0/W69p7Am&#10;cAHtrHYmbhN9Poyn3NZ6SAr2Cp5YeMOhoSDiy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31"/>
    <w:rsid w:val="00060042"/>
    <w:rsid w:val="0008685D"/>
    <w:rsid w:val="00090860"/>
    <w:rsid w:val="000F1F65"/>
    <w:rsid w:val="00112FD7"/>
    <w:rsid w:val="00150ABD"/>
    <w:rsid w:val="001946FC"/>
    <w:rsid w:val="00222466"/>
    <w:rsid w:val="00247254"/>
    <w:rsid w:val="0024753C"/>
    <w:rsid w:val="00262EC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A6367"/>
    <w:rsid w:val="004E158A"/>
    <w:rsid w:val="00550489"/>
    <w:rsid w:val="00564431"/>
    <w:rsid w:val="00565C77"/>
    <w:rsid w:val="0056708E"/>
    <w:rsid w:val="005801E5"/>
    <w:rsid w:val="00590471"/>
    <w:rsid w:val="005D01FA"/>
    <w:rsid w:val="00622358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519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54A8E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61E1"/>
    <w:rsid w:val="00DC3F0A"/>
    <w:rsid w:val="00E26AED"/>
    <w:rsid w:val="00E73AB8"/>
    <w:rsid w:val="00E90A60"/>
    <w:rsid w:val="00ED47F7"/>
    <w:rsid w:val="00EE7E09"/>
    <w:rsid w:val="00F0223C"/>
    <w:rsid w:val="00F15FC6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7357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tion">
    <w:name w:val="Mention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%20do%20Computador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D636C6669384DBC92A7C97C665E7A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A5F790-AC4E-41EB-BF89-06FF2B862203}"/>
      </w:docPartPr>
      <w:docPartBody>
        <w:p w:rsidR="000B21FF" w:rsidRDefault="009958DD" w:rsidP="009958DD">
          <w:pPr>
            <w:pStyle w:val="DD636C6669384DBC92A7C97C665E7AFB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E9B25C8AF17845E2A4D270C0F10B05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AA6E90-8FE1-4A5C-86A9-7634FDEFC14F}"/>
      </w:docPartPr>
      <w:docPartBody>
        <w:p w:rsidR="000B21FF" w:rsidRDefault="009958DD" w:rsidP="009958DD">
          <w:pPr>
            <w:pStyle w:val="E9B25C8AF17845E2A4D270C0F10B05AC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DD"/>
    <w:rsid w:val="000B21FF"/>
    <w:rsid w:val="00166420"/>
    <w:rsid w:val="009958DD"/>
    <w:rsid w:val="00C7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CCFCDCE7ACB474C82AB41AD3E101B9D">
    <w:name w:val="7CCFCDCE7ACB474C82AB41AD3E101B9D"/>
  </w:style>
  <w:style w:type="paragraph" w:customStyle="1" w:styleId="3143029F25A743B9939322708E7729CF">
    <w:name w:val="3143029F25A743B9939322708E7729CF"/>
  </w:style>
  <w:style w:type="paragraph" w:customStyle="1" w:styleId="3FBA6A686D9645F2997D4C48C8A37CD9">
    <w:name w:val="3FBA6A686D9645F2997D4C48C8A37CD9"/>
  </w:style>
  <w:style w:type="paragraph" w:customStyle="1" w:styleId="FC2813F1B8934BAD918AF84A67BF24DE">
    <w:name w:val="FC2813F1B8934BAD918AF84A67BF24DE"/>
  </w:style>
  <w:style w:type="paragraph" w:customStyle="1" w:styleId="A0CFAB982AE3441DA33C63978B133A64">
    <w:name w:val="A0CFAB982AE3441DA33C63978B133A64"/>
  </w:style>
  <w:style w:type="paragraph" w:customStyle="1" w:styleId="08067C8E03E647CCB4F11EB24BB0903B">
    <w:name w:val="08067C8E03E647CCB4F11EB24BB0903B"/>
  </w:style>
  <w:style w:type="paragraph" w:customStyle="1" w:styleId="917F6C1424B64ECF845A4A54628DBC34">
    <w:name w:val="917F6C1424B64ECF845A4A54628DBC34"/>
  </w:style>
  <w:style w:type="paragraph" w:customStyle="1" w:styleId="C6A78984ECA94DA2ADD214ABE1A52804">
    <w:name w:val="C6A78984ECA94DA2ADD214ABE1A52804"/>
  </w:style>
  <w:style w:type="paragraph" w:customStyle="1" w:styleId="43E54907A8554F9991B341A85EDEAB6B">
    <w:name w:val="43E54907A8554F9991B341A85EDEAB6B"/>
  </w:style>
  <w:style w:type="paragraph" w:customStyle="1" w:styleId="307C5678FBFA47059734B600A30FB131">
    <w:name w:val="307C5678FBFA47059734B600A30FB131"/>
  </w:style>
  <w:style w:type="paragraph" w:customStyle="1" w:styleId="9A68C8B037EB4B5697525D1FE43AA616">
    <w:name w:val="9A68C8B037EB4B5697525D1FE43AA616"/>
  </w:style>
  <w:style w:type="paragraph" w:customStyle="1" w:styleId="B491139567704869AD1F2FC1978E4295">
    <w:name w:val="B491139567704869AD1F2FC1978E4295"/>
  </w:style>
  <w:style w:type="paragraph" w:customStyle="1" w:styleId="5A824D1F1CD9479CA0712A80F0922DE8">
    <w:name w:val="5A824D1F1CD9479CA0712A80F0922DE8"/>
  </w:style>
  <w:style w:type="paragraph" w:customStyle="1" w:styleId="93D6DCAA553F4306BD15CF6DCCC507C4">
    <w:name w:val="93D6DCAA553F4306BD15CF6DCCC507C4"/>
  </w:style>
  <w:style w:type="paragraph" w:customStyle="1" w:styleId="62CEBD221FB74F8A88FD6BEAADD26D10">
    <w:name w:val="62CEBD221FB74F8A88FD6BEAADD26D10"/>
  </w:style>
  <w:style w:type="paragraph" w:customStyle="1" w:styleId="24BBFAD03112453C887679E5DA5182D5">
    <w:name w:val="24BBFAD03112453C887679E5DA5182D5"/>
  </w:style>
  <w:style w:type="paragraph" w:customStyle="1" w:styleId="EFA38A430012475F8C83B7795CDA9D26">
    <w:name w:val="EFA38A430012475F8C83B7795CDA9D26"/>
  </w:style>
  <w:style w:type="paragraph" w:customStyle="1" w:styleId="35BF95741CE640C4BA89CCAC2CE53E62">
    <w:name w:val="35BF95741CE640C4BA89CCAC2CE53E62"/>
  </w:style>
  <w:style w:type="paragraph" w:customStyle="1" w:styleId="A93478BE99AE40C0BD633EA462504C0C">
    <w:name w:val="A93478BE99AE40C0BD633EA462504C0C"/>
  </w:style>
  <w:style w:type="paragraph" w:customStyle="1" w:styleId="539C8C4189E54A769FC3C310BF025B57">
    <w:name w:val="539C8C4189E54A769FC3C310BF025B57"/>
  </w:style>
  <w:style w:type="paragraph" w:customStyle="1" w:styleId="7E3B140D52D943EBBCE34C73CA63994E">
    <w:name w:val="7E3B140D52D943EBBCE34C73CA63994E"/>
  </w:style>
  <w:style w:type="paragraph" w:customStyle="1" w:styleId="9D56C1B074A64F86B522052285047E7E">
    <w:name w:val="9D56C1B074A64F86B522052285047E7E"/>
  </w:style>
  <w:style w:type="paragraph" w:customStyle="1" w:styleId="462711679079461AAF32250286D803B3">
    <w:name w:val="462711679079461AAF32250286D803B3"/>
  </w:style>
  <w:style w:type="paragraph" w:customStyle="1" w:styleId="4D8924C45CFC4CCF9A70B2B4099FAE95">
    <w:name w:val="4D8924C45CFC4CCF9A70B2B4099FAE95"/>
  </w:style>
  <w:style w:type="paragraph" w:customStyle="1" w:styleId="223B8C8F82D94D9C9CD7A645A3CB4C50">
    <w:name w:val="223B8C8F82D94D9C9CD7A645A3CB4C50"/>
  </w:style>
  <w:style w:type="paragraph" w:customStyle="1" w:styleId="73029E54D07E43C4896B74EBB96BC0EF">
    <w:name w:val="73029E54D07E43C4896B74EBB96BC0EF"/>
  </w:style>
  <w:style w:type="paragraph" w:customStyle="1" w:styleId="8F429E6192764ADE884CE4293DC65541">
    <w:name w:val="8F429E6192764ADE884CE4293DC65541"/>
  </w:style>
  <w:style w:type="paragraph" w:customStyle="1" w:styleId="72EAAB4A4069401391E88E1C67A32E4C">
    <w:name w:val="72EAAB4A4069401391E88E1C67A32E4C"/>
  </w:style>
  <w:style w:type="paragraph" w:customStyle="1" w:styleId="69BAAF832F3A42D3927B65262CC0C058">
    <w:name w:val="69BAAF832F3A42D3927B65262CC0C058"/>
  </w:style>
  <w:style w:type="paragraph" w:customStyle="1" w:styleId="A9049832522845EFAF2E3DC40C320092">
    <w:name w:val="A9049832522845EFAF2E3DC40C320092"/>
  </w:style>
  <w:style w:type="paragraph" w:customStyle="1" w:styleId="E52203F631DD4216BE5827F292E12A48">
    <w:name w:val="E52203F631DD4216BE5827F292E12A48"/>
  </w:style>
  <w:style w:type="paragraph" w:customStyle="1" w:styleId="FB145802CFB042608F41ED34FECD8883">
    <w:name w:val="FB145802CFB042608F41ED34FECD8883"/>
  </w:style>
  <w:style w:type="paragraph" w:customStyle="1" w:styleId="B01ED9390B7B437A8E886283FE122C88">
    <w:name w:val="B01ED9390B7B437A8E886283FE122C88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6481B3829F1144988982555F174C7D28">
    <w:name w:val="6481B3829F1144988982555F174C7D28"/>
  </w:style>
  <w:style w:type="paragraph" w:customStyle="1" w:styleId="828D09CBCC4C49A59A179FE2557EF2C7">
    <w:name w:val="828D09CBCC4C49A59A179FE2557EF2C7"/>
    <w:rsid w:val="009958DD"/>
  </w:style>
  <w:style w:type="paragraph" w:customStyle="1" w:styleId="E0A6EE16389F48858DEB10EA245403E5">
    <w:name w:val="E0A6EE16389F48858DEB10EA245403E5"/>
    <w:rsid w:val="009958DD"/>
  </w:style>
  <w:style w:type="paragraph" w:customStyle="1" w:styleId="B6E95F1011EA4782B86E41B2C36A580C">
    <w:name w:val="B6E95F1011EA4782B86E41B2C36A580C"/>
    <w:rsid w:val="009958DD"/>
  </w:style>
  <w:style w:type="paragraph" w:customStyle="1" w:styleId="8DDCBB879B4E4B1598907C37A3D771DB">
    <w:name w:val="8DDCBB879B4E4B1598907C37A3D771DB"/>
    <w:rsid w:val="009958DD"/>
  </w:style>
  <w:style w:type="paragraph" w:customStyle="1" w:styleId="5C19E1C065D14E3790F9392D1E83D530">
    <w:name w:val="5C19E1C065D14E3790F9392D1E83D530"/>
    <w:rsid w:val="009958DD"/>
  </w:style>
  <w:style w:type="paragraph" w:customStyle="1" w:styleId="757C50D419E74CF5823420BA75CCC14B">
    <w:name w:val="757C50D419E74CF5823420BA75CCC14B"/>
    <w:rsid w:val="009958DD"/>
  </w:style>
  <w:style w:type="paragraph" w:customStyle="1" w:styleId="6C9CF5A4768743468C5A45C40025502C">
    <w:name w:val="6C9CF5A4768743468C5A45C40025502C"/>
    <w:rsid w:val="009958DD"/>
  </w:style>
  <w:style w:type="paragraph" w:customStyle="1" w:styleId="15D974F660A8493D80D95F7A81D8A185">
    <w:name w:val="15D974F660A8493D80D95F7A81D8A185"/>
    <w:rsid w:val="009958DD"/>
  </w:style>
  <w:style w:type="paragraph" w:customStyle="1" w:styleId="4146234C16354AB9922A8AC4E1651A5D">
    <w:name w:val="4146234C16354AB9922A8AC4E1651A5D"/>
    <w:rsid w:val="009958DD"/>
  </w:style>
  <w:style w:type="paragraph" w:customStyle="1" w:styleId="FF8C16F7AA86447B97993005D28EED37">
    <w:name w:val="FF8C16F7AA86447B97993005D28EED37"/>
    <w:rsid w:val="009958DD"/>
  </w:style>
  <w:style w:type="paragraph" w:customStyle="1" w:styleId="A4E59E4A0B1A4A81B6D8424A7D04D6D5">
    <w:name w:val="A4E59E4A0B1A4A81B6D8424A7D04D6D5"/>
    <w:rsid w:val="009958DD"/>
  </w:style>
  <w:style w:type="paragraph" w:customStyle="1" w:styleId="F07BC5870E0F441EAB0C099848A7FDE5">
    <w:name w:val="F07BC5870E0F441EAB0C099848A7FDE5"/>
    <w:rsid w:val="009958DD"/>
  </w:style>
  <w:style w:type="paragraph" w:customStyle="1" w:styleId="54CCCC0D44C74F5BBBCF80EC26D7986E">
    <w:name w:val="54CCCC0D44C74F5BBBCF80EC26D7986E"/>
    <w:rsid w:val="009958DD"/>
  </w:style>
  <w:style w:type="paragraph" w:customStyle="1" w:styleId="5963191423BA481688FF85CD25345E94">
    <w:name w:val="5963191423BA481688FF85CD25345E94"/>
    <w:rsid w:val="009958DD"/>
  </w:style>
  <w:style w:type="paragraph" w:customStyle="1" w:styleId="9A0102A03E734058829EC9F0C03F9D61">
    <w:name w:val="9A0102A03E734058829EC9F0C03F9D61"/>
    <w:rsid w:val="009958DD"/>
  </w:style>
  <w:style w:type="paragraph" w:customStyle="1" w:styleId="37D7BEF9EEC54222B1E62E80C2B2F512">
    <w:name w:val="37D7BEF9EEC54222B1E62E80C2B2F512"/>
    <w:rsid w:val="009958DD"/>
  </w:style>
  <w:style w:type="paragraph" w:customStyle="1" w:styleId="41F551A0963F4F528BF3571E86B1BE53">
    <w:name w:val="41F551A0963F4F528BF3571E86B1BE53"/>
    <w:rsid w:val="009958DD"/>
  </w:style>
  <w:style w:type="paragraph" w:customStyle="1" w:styleId="984D82548FB042DD8DF9A605383BD0C2">
    <w:name w:val="984D82548FB042DD8DF9A605383BD0C2"/>
    <w:rsid w:val="009958DD"/>
  </w:style>
  <w:style w:type="paragraph" w:customStyle="1" w:styleId="1A01434336004BEFBF08A9DC5315ECDC">
    <w:name w:val="1A01434336004BEFBF08A9DC5315ECDC"/>
    <w:rsid w:val="009958DD"/>
  </w:style>
  <w:style w:type="paragraph" w:customStyle="1" w:styleId="A4A9C5608F864E41B06589BE5940A784">
    <w:name w:val="A4A9C5608F864E41B06589BE5940A784"/>
    <w:rsid w:val="009958DD"/>
  </w:style>
  <w:style w:type="paragraph" w:customStyle="1" w:styleId="C3C6109857F54F6C91111E077FB9FDF9">
    <w:name w:val="C3C6109857F54F6C91111E077FB9FDF9"/>
    <w:rsid w:val="009958DD"/>
  </w:style>
  <w:style w:type="paragraph" w:customStyle="1" w:styleId="417A88CD8A5E4D59AADF2D00016E78C9">
    <w:name w:val="417A88CD8A5E4D59AADF2D00016E78C9"/>
    <w:rsid w:val="009958DD"/>
  </w:style>
  <w:style w:type="paragraph" w:customStyle="1" w:styleId="D87AAE94568B4D2EB58B0988BC79C3A2">
    <w:name w:val="D87AAE94568B4D2EB58B0988BC79C3A2"/>
    <w:rsid w:val="009958DD"/>
  </w:style>
  <w:style w:type="paragraph" w:customStyle="1" w:styleId="78A038E8CC2A43EFA3BB4C78E70C4B3B">
    <w:name w:val="78A038E8CC2A43EFA3BB4C78E70C4B3B"/>
    <w:rsid w:val="009958DD"/>
  </w:style>
  <w:style w:type="paragraph" w:customStyle="1" w:styleId="D7FCBD46467347FA946E077080E10371">
    <w:name w:val="D7FCBD46467347FA946E077080E10371"/>
    <w:rsid w:val="009958DD"/>
  </w:style>
  <w:style w:type="paragraph" w:customStyle="1" w:styleId="89ACCC51D6FE45F39F7292FC404B45B4">
    <w:name w:val="89ACCC51D6FE45F39F7292FC404B45B4"/>
    <w:rsid w:val="009958DD"/>
  </w:style>
  <w:style w:type="paragraph" w:customStyle="1" w:styleId="DBBB9334626B43BB899FCAED986CD7FD">
    <w:name w:val="DBBB9334626B43BB899FCAED986CD7FD"/>
    <w:rsid w:val="009958DD"/>
  </w:style>
  <w:style w:type="paragraph" w:customStyle="1" w:styleId="0E067A2E3B264DC1B899001C73B899EB">
    <w:name w:val="0E067A2E3B264DC1B899001C73B899EB"/>
    <w:rsid w:val="009958DD"/>
  </w:style>
  <w:style w:type="paragraph" w:customStyle="1" w:styleId="B46461AB68C5489495CC03DFE0FE174C">
    <w:name w:val="B46461AB68C5489495CC03DFE0FE174C"/>
    <w:rsid w:val="009958DD"/>
  </w:style>
  <w:style w:type="paragraph" w:customStyle="1" w:styleId="50CB96434D4C4D7583550D2AC7A6DA41">
    <w:name w:val="50CB96434D4C4D7583550D2AC7A6DA41"/>
    <w:rsid w:val="009958DD"/>
  </w:style>
  <w:style w:type="paragraph" w:customStyle="1" w:styleId="D25B02C3BB7B4B2E82C65AA92D9FE059">
    <w:name w:val="D25B02C3BB7B4B2E82C65AA92D9FE059"/>
    <w:rsid w:val="009958DD"/>
  </w:style>
  <w:style w:type="paragraph" w:customStyle="1" w:styleId="6DC7F48FC2A24B7EAC27EC9E2EBE2B7E">
    <w:name w:val="6DC7F48FC2A24B7EAC27EC9E2EBE2B7E"/>
    <w:rsid w:val="009958DD"/>
  </w:style>
  <w:style w:type="paragraph" w:customStyle="1" w:styleId="BFC83C9C0FEC4B769416EB9B460715A0">
    <w:name w:val="BFC83C9C0FEC4B769416EB9B460715A0"/>
    <w:rsid w:val="009958DD"/>
  </w:style>
  <w:style w:type="paragraph" w:customStyle="1" w:styleId="C473057944464C5DB3DD33F9ED9F495F">
    <w:name w:val="C473057944464C5DB3DD33F9ED9F495F"/>
    <w:rsid w:val="009958DD"/>
  </w:style>
  <w:style w:type="paragraph" w:customStyle="1" w:styleId="12D2129640CD4294A554DCE4117E9D9D">
    <w:name w:val="12D2129640CD4294A554DCE4117E9D9D"/>
    <w:rsid w:val="009958DD"/>
  </w:style>
  <w:style w:type="paragraph" w:customStyle="1" w:styleId="6E5E4F434BFB48FD8C225822D75673F3">
    <w:name w:val="6E5E4F434BFB48FD8C225822D75673F3"/>
    <w:rsid w:val="009958DD"/>
  </w:style>
  <w:style w:type="paragraph" w:customStyle="1" w:styleId="D5AB62DBA47944C6B7DE63E423E20E5A">
    <w:name w:val="D5AB62DBA47944C6B7DE63E423E20E5A"/>
    <w:rsid w:val="009958DD"/>
  </w:style>
  <w:style w:type="paragraph" w:customStyle="1" w:styleId="F8B866A4D78B4F4C842D9E2007B04324">
    <w:name w:val="F8B866A4D78B4F4C842D9E2007B04324"/>
    <w:rsid w:val="009958DD"/>
  </w:style>
  <w:style w:type="paragraph" w:customStyle="1" w:styleId="F4E13B791BA6427D9C1A8FA3605BFBE6">
    <w:name w:val="F4E13B791BA6427D9C1A8FA3605BFBE6"/>
    <w:rsid w:val="009958DD"/>
  </w:style>
  <w:style w:type="paragraph" w:customStyle="1" w:styleId="D640A1D8CF2C4534BC3F8205A93B9D95">
    <w:name w:val="D640A1D8CF2C4534BC3F8205A93B9D95"/>
    <w:rsid w:val="009958DD"/>
  </w:style>
  <w:style w:type="paragraph" w:customStyle="1" w:styleId="9742EC3D4B904666AFF3685B6168922A">
    <w:name w:val="9742EC3D4B904666AFF3685B6168922A"/>
    <w:rsid w:val="009958DD"/>
  </w:style>
  <w:style w:type="paragraph" w:customStyle="1" w:styleId="F3B2407197764CD78F818DD867060524">
    <w:name w:val="F3B2407197764CD78F818DD867060524"/>
    <w:rsid w:val="009958DD"/>
  </w:style>
  <w:style w:type="paragraph" w:customStyle="1" w:styleId="B536488A230B4B09AF901AE071B22FAC">
    <w:name w:val="B536488A230B4B09AF901AE071B22FAC"/>
    <w:rsid w:val="009958DD"/>
  </w:style>
  <w:style w:type="paragraph" w:customStyle="1" w:styleId="48F0E139C5DE457C9E1B05480E31854F">
    <w:name w:val="48F0E139C5DE457C9E1B05480E31854F"/>
    <w:rsid w:val="009958DD"/>
  </w:style>
  <w:style w:type="paragraph" w:customStyle="1" w:styleId="694D3B8F1C81430C817170FB4D16DA72">
    <w:name w:val="694D3B8F1C81430C817170FB4D16DA72"/>
    <w:rsid w:val="009958DD"/>
  </w:style>
  <w:style w:type="paragraph" w:customStyle="1" w:styleId="98E8D351970C4F7EA853DCA27A7A2DD4">
    <w:name w:val="98E8D351970C4F7EA853DCA27A7A2DD4"/>
    <w:rsid w:val="009958DD"/>
  </w:style>
  <w:style w:type="paragraph" w:customStyle="1" w:styleId="55873ED3969749D0BF776B8B9CDFB860">
    <w:name w:val="55873ED3969749D0BF776B8B9CDFB860"/>
    <w:rsid w:val="009958DD"/>
  </w:style>
  <w:style w:type="paragraph" w:customStyle="1" w:styleId="5FA2F8E6216D4D93B8FEB5451F785712">
    <w:name w:val="5FA2F8E6216D4D93B8FEB5451F785712"/>
    <w:rsid w:val="009958DD"/>
  </w:style>
  <w:style w:type="paragraph" w:customStyle="1" w:styleId="0EF5D81BEB3F467083FA58C675672477">
    <w:name w:val="0EF5D81BEB3F467083FA58C675672477"/>
    <w:rsid w:val="009958DD"/>
  </w:style>
  <w:style w:type="paragraph" w:customStyle="1" w:styleId="3DF69352E6894697B9C80D0AF2953A93">
    <w:name w:val="3DF69352E6894697B9C80D0AF2953A93"/>
    <w:rsid w:val="009958DD"/>
  </w:style>
  <w:style w:type="paragraph" w:customStyle="1" w:styleId="464D590ED54E4ADF9D74DCCFCFE73350">
    <w:name w:val="464D590ED54E4ADF9D74DCCFCFE73350"/>
    <w:rsid w:val="009958DD"/>
  </w:style>
  <w:style w:type="paragraph" w:customStyle="1" w:styleId="AEB5685C6A074132AC27C3A5139923E6">
    <w:name w:val="AEB5685C6A074132AC27C3A5139923E6"/>
    <w:rsid w:val="009958DD"/>
  </w:style>
  <w:style w:type="paragraph" w:customStyle="1" w:styleId="5B7E4F9686E94667B70F2198D7E4EEB7">
    <w:name w:val="5B7E4F9686E94667B70F2198D7E4EEB7"/>
    <w:rsid w:val="009958DD"/>
  </w:style>
  <w:style w:type="paragraph" w:customStyle="1" w:styleId="C20AA9EBC5E14D1280F5D27CF928B2A4">
    <w:name w:val="C20AA9EBC5E14D1280F5D27CF928B2A4"/>
    <w:rsid w:val="009958DD"/>
  </w:style>
  <w:style w:type="paragraph" w:customStyle="1" w:styleId="DD636C6669384DBC92A7C97C665E7AFB">
    <w:name w:val="DD636C6669384DBC92A7C97C665E7AFB"/>
    <w:rsid w:val="009958DD"/>
  </w:style>
  <w:style w:type="paragraph" w:customStyle="1" w:styleId="CD4D68B0D3B94B7BA327227918DBB16E">
    <w:name w:val="CD4D68B0D3B94B7BA327227918DBB16E"/>
    <w:rsid w:val="009958DD"/>
  </w:style>
  <w:style w:type="paragraph" w:customStyle="1" w:styleId="CF85AE49A2884C64A4446E581E73C007">
    <w:name w:val="CF85AE49A2884C64A4446E581E73C007"/>
    <w:rsid w:val="009958DD"/>
  </w:style>
  <w:style w:type="paragraph" w:customStyle="1" w:styleId="7E45169A1BF846C6A1005FB5D7D2785A">
    <w:name w:val="7E45169A1BF846C6A1005FB5D7D2785A"/>
    <w:rsid w:val="009958DD"/>
  </w:style>
  <w:style w:type="paragraph" w:customStyle="1" w:styleId="504C77ED5E3E47B1A45672B1EF3F09E1">
    <w:name w:val="504C77ED5E3E47B1A45672B1EF3F09E1"/>
    <w:rsid w:val="009958DD"/>
  </w:style>
  <w:style w:type="paragraph" w:customStyle="1" w:styleId="882F7A74200B4CCBB4D2E6D65C7E75D0">
    <w:name w:val="882F7A74200B4CCBB4D2E6D65C7E75D0"/>
    <w:rsid w:val="009958DD"/>
  </w:style>
  <w:style w:type="paragraph" w:customStyle="1" w:styleId="4647C95308E045D2823DA49505BE7AA4">
    <w:name w:val="4647C95308E045D2823DA49505BE7AA4"/>
    <w:rsid w:val="009958DD"/>
  </w:style>
  <w:style w:type="paragraph" w:customStyle="1" w:styleId="0E773DD83DFE4259B8286588F0DC8923">
    <w:name w:val="0E773DD83DFE4259B8286588F0DC8923"/>
    <w:rsid w:val="009958DD"/>
  </w:style>
  <w:style w:type="paragraph" w:customStyle="1" w:styleId="88BCA5A3CBF043D3B75E3DE55A7C246B">
    <w:name w:val="88BCA5A3CBF043D3B75E3DE55A7C246B"/>
    <w:rsid w:val="009958DD"/>
  </w:style>
  <w:style w:type="paragraph" w:customStyle="1" w:styleId="446B3D000D674EA489B3CE447F889832">
    <w:name w:val="446B3D000D674EA489B3CE447F889832"/>
    <w:rsid w:val="009958DD"/>
  </w:style>
  <w:style w:type="paragraph" w:customStyle="1" w:styleId="F6F9CC0236B8419A8CEEC4B5A3FDA95F">
    <w:name w:val="F6F9CC0236B8419A8CEEC4B5A3FDA95F"/>
    <w:rsid w:val="009958DD"/>
  </w:style>
  <w:style w:type="paragraph" w:customStyle="1" w:styleId="5EB83A39915149A98866FC6193F6B3A0">
    <w:name w:val="5EB83A39915149A98866FC6193F6B3A0"/>
    <w:rsid w:val="009958DD"/>
  </w:style>
  <w:style w:type="paragraph" w:customStyle="1" w:styleId="3D8A3F83D06B4548A7B246F2BEA0642F">
    <w:name w:val="3D8A3F83D06B4548A7B246F2BEA0642F"/>
    <w:rsid w:val="009958DD"/>
  </w:style>
  <w:style w:type="paragraph" w:customStyle="1" w:styleId="B9FDA935D3A4494ABF194FB39F66670B">
    <w:name w:val="B9FDA935D3A4494ABF194FB39F66670B"/>
    <w:rsid w:val="009958DD"/>
  </w:style>
  <w:style w:type="paragraph" w:customStyle="1" w:styleId="4CC67C70D46F4F8983E2B8F251C3F52C">
    <w:name w:val="4CC67C70D46F4F8983E2B8F251C3F52C"/>
    <w:rsid w:val="009958DD"/>
  </w:style>
  <w:style w:type="paragraph" w:customStyle="1" w:styleId="5AC764352F0343D1993CE6EA5F7DB691">
    <w:name w:val="5AC764352F0343D1993CE6EA5F7DB691"/>
    <w:rsid w:val="009958DD"/>
  </w:style>
  <w:style w:type="paragraph" w:customStyle="1" w:styleId="0B84851BBDF74B419AD37D2C8D5C5332">
    <w:name w:val="0B84851BBDF74B419AD37D2C8D5C5332"/>
    <w:rsid w:val="009958DD"/>
  </w:style>
  <w:style w:type="paragraph" w:customStyle="1" w:styleId="E9B25C8AF17845E2A4D270C0F10B05AC">
    <w:name w:val="E9B25C8AF17845E2A4D270C0F10B05AC"/>
    <w:rsid w:val="009958DD"/>
  </w:style>
  <w:style w:type="paragraph" w:customStyle="1" w:styleId="2D6769B1DE7B4EDF9DAC2E6166FBEA35">
    <w:name w:val="2D6769B1DE7B4EDF9DAC2E6166FBEA35"/>
    <w:rsid w:val="009958DD"/>
  </w:style>
  <w:style w:type="paragraph" w:customStyle="1" w:styleId="F7CEC8C8B0EE4A4389DD46B0B94EB605">
    <w:name w:val="F7CEC8C8B0EE4A4389DD46B0B94EB605"/>
    <w:rsid w:val="009958DD"/>
  </w:style>
  <w:style w:type="paragraph" w:customStyle="1" w:styleId="15E85FF465164E048C0B5D9B36368D9E">
    <w:name w:val="15E85FF465164E048C0B5D9B36368D9E"/>
    <w:rsid w:val="009958DD"/>
  </w:style>
  <w:style w:type="paragraph" w:customStyle="1" w:styleId="69252C6F96D6459A85E3CFAF68D7D405">
    <w:name w:val="69252C6F96D6459A85E3CFAF68D7D405"/>
    <w:rsid w:val="009958DD"/>
  </w:style>
  <w:style w:type="paragraph" w:customStyle="1" w:styleId="5B32228E6C924255BF7C6FAAAFC155C5">
    <w:name w:val="5B32228E6C924255BF7C6FAAAFC155C5"/>
    <w:rsid w:val="009958DD"/>
  </w:style>
  <w:style w:type="paragraph" w:customStyle="1" w:styleId="39E04046651F47C7BC6736F1C161BF3D">
    <w:name w:val="39E04046651F47C7BC6736F1C161BF3D"/>
    <w:rsid w:val="009958DD"/>
  </w:style>
  <w:style w:type="paragraph" w:customStyle="1" w:styleId="2603F86EFC3649BCABFD57E1F6E2FDB5">
    <w:name w:val="2603F86EFC3649BCABFD57E1F6E2FDB5"/>
    <w:rsid w:val="009958DD"/>
  </w:style>
  <w:style w:type="paragraph" w:customStyle="1" w:styleId="056EB40745A542DAB737D85E3347A444">
    <w:name w:val="056EB40745A542DAB737D85E3347A444"/>
    <w:rsid w:val="009958DD"/>
  </w:style>
  <w:style w:type="paragraph" w:customStyle="1" w:styleId="E109424BBDE547BEA36234A71BFAC73F">
    <w:name w:val="E109424BBDE547BEA36234A71BFAC73F"/>
    <w:rsid w:val="009958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2024-01-18T20:31:00Z</dcterms:created>
  <dcterms:modified xsi:type="dcterms:W3CDTF">2024-01-18T22:00:00Z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