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291D02" w:rsidRDefault="0023484A" w:rsidP="00A352E6">
            <w:pPr>
              <w:pStyle w:val="Datas"/>
              <w:rPr>
                <w:lang w:val="pt-BR"/>
              </w:rPr>
            </w:pPr>
            <w:bookmarkStart w:id="0" w:name="_GoBack"/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2041140" cy="22860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90910_13284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79" cy="228962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291D02" w:rsidRDefault="00D37700" w:rsidP="00D37700">
            <w:pPr>
              <w:pStyle w:val="Ttulo"/>
              <w:rPr>
                <w:lang w:val="pt-BR"/>
              </w:rPr>
            </w:pPr>
            <w:proofErr w:type="spellStart"/>
            <w:r>
              <w:rPr>
                <w:lang w:val="pt-BR"/>
              </w:rPr>
              <w:t>Jonatan</w:t>
            </w:r>
            <w:proofErr w:type="spellEnd"/>
            <w:r w:rsidR="003D1B71" w:rsidRPr="00291D02">
              <w:rPr>
                <w:lang w:val="pt-BR" w:bidi="pt-BR"/>
              </w:rPr>
              <w:br/>
            </w:r>
            <w:proofErr w:type="spellStart"/>
            <w:r>
              <w:rPr>
                <w:lang w:val="pt-BR"/>
              </w:rPr>
              <w:t>Lipa</w:t>
            </w:r>
            <w:proofErr w:type="spellEnd"/>
          </w:p>
        </w:tc>
      </w:tr>
      <w:tr w:rsidR="003D1B71" w:rsidRPr="00291D02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D3CFA87DAA024D44AF77AF5656CCF327"/>
              </w:placeholder>
              <w:temporary/>
              <w:showingPlcHdr/>
              <w15:appearance w15:val="hidden"/>
            </w:sdtPr>
            <w:sdtEndPr/>
            <w:sdtContent>
              <w:p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:rsidR="003D1B71" w:rsidRPr="00291D02" w:rsidRDefault="00D37700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24/03/2000</w:t>
            </w:r>
            <w:r w:rsidR="003D1B71" w:rsidRPr="00291D02">
              <w:rPr>
                <w:rFonts w:eastAsia="Calibri"/>
                <w:lang w:val="pt-BR" w:bidi="pt-BR"/>
              </w:rPr>
              <w:t xml:space="preserve">– </w:t>
            </w:r>
            <w:r>
              <w:rPr>
                <w:lang w:val="pt-BR"/>
              </w:rPr>
              <w:t>12/05/2005</w:t>
            </w:r>
          </w:p>
          <w:p w:rsidR="003D1B71" w:rsidRPr="00291D02" w:rsidRDefault="00A8637F" w:rsidP="00AC6C7E">
            <w:pPr>
              <w:pStyle w:val="Experincia"/>
              <w:rPr>
                <w:lang w:val="pt-BR"/>
              </w:rPr>
            </w:pPr>
            <w:r>
              <w:t>M</w:t>
            </w:r>
            <w:r w:rsidR="00D37700">
              <w:t>odelista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 w:rsidR="00D37700">
              <w:rPr>
                <w:rStyle w:val="Forte"/>
                <w:rFonts w:eastAsia="Calibri"/>
                <w:lang w:val="pt-BR" w:bidi="pt-BR"/>
              </w:rPr>
              <w:t xml:space="preserve"> Marcopolo</w:t>
            </w:r>
          </w:p>
          <w:p w:rsidR="003D1B71" w:rsidRPr="00291D02" w:rsidRDefault="00A8637F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21/02/2013</w:t>
            </w:r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30/09/2017</w:t>
            </w:r>
          </w:p>
          <w:p w:rsidR="003D1B71" w:rsidRPr="00291D02" w:rsidRDefault="00A8637F" w:rsidP="00AC6C7E">
            <w:pPr>
              <w:pStyle w:val="Experincia"/>
              <w:rPr>
                <w:lang w:val="pt-BR"/>
              </w:rPr>
            </w:pPr>
            <w:proofErr w:type="spellStart"/>
            <w:r>
              <w:rPr>
                <w:lang w:val="pt-BR"/>
              </w:rPr>
              <w:t>Modelista</w:t>
            </w:r>
            <w:proofErr w:type="spellEnd"/>
            <w:r>
              <w:rPr>
                <w:rStyle w:val="Forte"/>
                <w:rFonts w:eastAsia="Calibri"/>
                <w:lang w:val="pt-BR" w:bidi="pt-BR"/>
              </w:rPr>
              <w:t xml:space="preserve"> -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</w:t>
            </w:r>
            <w:proofErr w:type="spellStart"/>
            <w:r>
              <w:rPr>
                <w:lang w:val="pt-BR"/>
              </w:rPr>
              <w:t>Eloplast</w:t>
            </w:r>
            <w:proofErr w:type="spellEnd"/>
          </w:p>
          <w:p w:rsidR="003D1B71" w:rsidRPr="00291D02" w:rsidRDefault="00A8637F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12/11/2018</w:t>
            </w:r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18/07/2019</w:t>
            </w:r>
          </w:p>
          <w:p w:rsidR="003D1B71" w:rsidRPr="00291D02" w:rsidRDefault="00A8637F" w:rsidP="00AC6C7E">
            <w:pPr>
              <w:pStyle w:val="Experincia"/>
              <w:rPr>
                <w:lang w:val="pt-BR"/>
              </w:rPr>
            </w:pPr>
            <w:proofErr w:type="spellStart"/>
            <w:r>
              <w:rPr>
                <w:lang w:val="pt-BR"/>
              </w:rPr>
              <w:t>Modelista</w:t>
            </w:r>
            <w:proofErr w:type="spellEnd"/>
            <w:r>
              <w:rPr>
                <w:rStyle w:val="Forte"/>
                <w:rFonts w:eastAsia="Calibri"/>
                <w:lang w:val="pt-BR" w:bidi="pt-BR"/>
              </w:rPr>
              <w:t xml:space="preserve"> •</w:t>
            </w:r>
            <w:r w:rsidR="007E22A9">
              <w:rPr>
                <w:rStyle w:val="Forte"/>
                <w:rFonts w:eastAsia="Calibri"/>
                <w:lang w:val="pt-BR" w:bidi="pt-BR"/>
              </w:rPr>
              <w:t xml:space="preserve">Ângulo protótipo </w:t>
            </w:r>
          </w:p>
          <w:p w:rsidR="003D1B71" w:rsidRPr="00291D02" w:rsidRDefault="007E22A9" w:rsidP="00AC6C7E">
            <w:pPr>
              <w:rPr>
                <w:lang w:val="pt-BR"/>
              </w:rPr>
            </w:pPr>
            <w:r>
              <w:rPr>
                <w:lang w:val="pt-BR"/>
              </w:rPr>
              <w:t xml:space="preserve">Entre 19/09/2017 e 18/08/2018 prestei serviços na empresa </w:t>
            </w:r>
            <w:proofErr w:type="spellStart"/>
            <w:r>
              <w:rPr>
                <w:lang w:val="pt-BR"/>
              </w:rPr>
              <w:t>Plasmosul</w:t>
            </w:r>
            <w:proofErr w:type="spellEnd"/>
            <w:r>
              <w:rPr>
                <w:lang w:val="pt-BR"/>
              </w:rPr>
              <w:t xml:space="preserve"> ind. De </w:t>
            </w:r>
            <w:proofErr w:type="spellStart"/>
            <w:r>
              <w:rPr>
                <w:lang w:val="pt-BR"/>
              </w:rPr>
              <w:t>Plasticos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Ltda</w:t>
            </w:r>
            <w:proofErr w:type="spellEnd"/>
            <w:r>
              <w:rPr>
                <w:lang w:val="pt-BR"/>
              </w:rPr>
              <w:t xml:space="preserve"> na função de </w:t>
            </w:r>
            <w:proofErr w:type="spellStart"/>
            <w:r>
              <w:rPr>
                <w:lang w:val="pt-BR"/>
              </w:rPr>
              <w:t>modelista</w:t>
            </w:r>
            <w:proofErr w:type="spellEnd"/>
            <w:r>
              <w:rPr>
                <w:lang w:val="pt-BR"/>
              </w:rPr>
              <w:t xml:space="preserve"> de plásticos sênior.</w:t>
            </w:r>
          </w:p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2DAA326AAE5C4BFBB9ECADE585C1168F"/>
              </w:placeholder>
              <w:temporary/>
              <w:showingPlcHdr/>
              <w15:appearance w15:val="hidden"/>
            </w:sdtPr>
            <w:sdtEndPr/>
            <w:sdtContent>
              <w:p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:rsidR="003D1B71" w:rsidRPr="00291D02" w:rsidRDefault="007E22A9" w:rsidP="00353B60">
            <w:pPr>
              <w:pStyle w:val="Nomedaescola"/>
              <w:rPr>
                <w:lang w:val="pt-BR"/>
              </w:rPr>
            </w:pPr>
            <w:r>
              <w:rPr>
                <w:lang w:val="pt-BR"/>
              </w:rPr>
              <w:t xml:space="preserve">Melvin </w:t>
            </w:r>
            <w:proofErr w:type="gramStart"/>
            <w:r>
              <w:rPr>
                <w:lang w:val="pt-BR"/>
              </w:rPr>
              <w:t>Jones</w:t>
            </w:r>
            <w:r w:rsidR="00291D02" w:rsidRPr="00291D02">
              <w:rPr>
                <w:lang w:val="pt-BR"/>
              </w:rPr>
              <w:t xml:space="preserve"> </w:t>
            </w:r>
            <w:r w:rsidR="003D1B71" w:rsidRPr="00291D02">
              <w:rPr>
                <w:lang w:val="pt-BR" w:bidi="pt-BR"/>
              </w:rPr>
              <w:t>,</w:t>
            </w:r>
            <w:proofErr w:type="gramEnd"/>
            <w:r w:rsidR="003D1B71" w:rsidRPr="00291D02">
              <w:rPr>
                <w:lang w:val="pt-BR" w:bidi="pt-BR"/>
              </w:rPr>
              <w:t xml:space="preserve"> </w:t>
            </w:r>
            <w:proofErr w:type="spellStart"/>
            <w:r>
              <w:rPr>
                <w:lang w:val="pt-BR"/>
              </w:rPr>
              <w:t>caxias</w:t>
            </w:r>
            <w:proofErr w:type="spellEnd"/>
            <w:r>
              <w:rPr>
                <w:lang w:val="pt-BR"/>
              </w:rPr>
              <w:t xml:space="preserve"> do sul rs.</w:t>
            </w:r>
          </w:p>
          <w:p w:rsidR="003D1B71" w:rsidRPr="00291D02" w:rsidRDefault="007E22A9" w:rsidP="00AC6C7E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>Ensino médio completo.</w:t>
            </w:r>
          </w:p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730222568"/>
              <w:placeholder>
                <w:docPart w:val="8EB4E16E91CF46D4817327FAAC04FE80"/>
              </w:placeholder>
              <w:temporary/>
              <w:showingPlcHdr/>
              <w15:appearance w15:val="hidden"/>
            </w:sdtPr>
            <w:sdtEndPr/>
            <w:sdtContent>
              <w:p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Comunicação</w:t>
                </w:r>
              </w:p>
            </w:sdtContent>
          </w:sdt>
          <w:p w:rsidR="0034747E" w:rsidRDefault="0034747E" w:rsidP="00AC6C7E">
            <w:pPr>
              <w:rPr>
                <w:lang w:val="pt-BR"/>
              </w:rPr>
            </w:pPr>
            <w:r>
              <w:rPr>
                <w:lang w:val="pt-BR"/>
              </w:rPr>
              <w:t>Cursos: Marceneiro: 14/02/2000 a 21/12/2001</w:t>
            </w:r>
            <w:r w:rsidR="003B7AEC">
              <w:rPr>
                <w:lang w:val="pt-BR"/>
              </w:rPr>
              <w:t>- 1600hs</w:t>
            </w:r>
          </w:p>
          <w:p w:rsidR="003B7AEC" w:rsidRDefault="003B7AEC" w:rsidP="00AC6C7E">
            <w:pPr>
              <w:rPr>
                <w:lang w:val="pt-BR"/>
              </w:rPr>
            </w:pPr>
            <w:r>
              <w:rPr>
                <w:lang w:val="pt-BR"/>
              </w:rPr>
              <w:t>Senai Nilo Peçanha</w:t>
            </w:r>
          </w:p>
          <w:p w:rsidR="003B7AEC" w:rsidRDefault="003B7AEC" w:rsidP="00AC6C7E">
            <w:pPr>
              <w:rPr>
                <w:lang w:val="pt-BR"/>
              </w:rPr>
            </w:pPr>
            <w:r>
              <w:rPr>
                <w:lang w:val="pt-BR"/>
              </w:rPr>
              <w:t>Primeiros Socorros:03/07/2001 a 04/07/2001- 8hs</w:t>
            </w:r>
          </w:p>
          <w:p w:rsidR="003B7AEC" w:rsidRDefault="003B7AEC" w:rsidP="00AC6C7E">
            <w:pPr>
              <w:rPr>
                <w:lang w:val="pt-BR"/>
              </w:rPr>
            </w:pPr>
            <w:r>
              <w:rPr>
                <w:lang w:val="pt-BR"/>
              </w:rPr>
              <w:t>Senai Nilo Peçanha</w:t>
            </w:r>
          </w:p>
          <w:p w:rsidR="003B7AEC" w:rsidRDefault="003B7AEC" w:rsidP="00AC6C7E">
            <w:pPr>
              <w:rPr>
                <w:lang w:val="pt-BR"/>
              </w:rPr>
            </w:pPr>
            <w:r>
              <w:rPr>
                <w:lang w:val="pt-BR"/>
              </w:rPr>
              <w:t>Entre outros.</w:t>
            </w:r>
          </w:p>
          <w:p w:rsidR="0034747E" w:rsidRPr="00291D02" w:rsidRDefault="0034747E" w:rsidP="00AC6C7E">
            <w:pPr>
              <w:rPr>
                <w:lang w:val="pt-BR"/>
              </w:rPr>
            </w:pPr>
          </w:p>
          <w:p w:rsidR="003D1B71" w:rsidRPr="00550489" w:rsidRDefault="003D1B71" w:rsidP="00AC6C7E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</w:p>
          <w:p w:rsidR="003D1B71" w:rsidRPr="00291D02" w:rsidRDefault="003D1B71" w:rsidP="00AC6C7E">
            <w:pPr>
              <w:rPr>
                <w:lang w:val="pt-BR"/>
              </w:rPr>
            </w:pPr>
          </w:p>
          <w:p w:rsidR="003D1B71" w:rsidRPr="003B7AEC" w:rsidRDefault="003D1B71" w:rsidP="00FD17AF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</w:p>
        </w:tc>
      </w:tr>
      <w:tr w:rsidR="003D1B71" w:rsidRPr="00291D02" w:rsidTr="003D1B71">
        <w:trPr>
          <w:trHeight w:val="1164"/>
        </w:trPr>
        <w:tc>
          <w:tcPr>
            <w:tcW w:w="720" w:type="dxa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:rsidTr="003D1B71">
        <w:trPr>
          <w:trHeight w:val="54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46CE7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7E22A9" w:rsidP="00380FD1">
            <w:pPr>
              <w:pStyle w:val="Informaes"/>
              <w:rPr>
                <w:lang w:val="pt-BR"/>
              </w:rPr>
            </w:pPr>
            <w:proofErr w:type="spellStart"/>
            <w:r>
              <w:rPr>
                <w:lang w:val="pt-BR"/>
              </w:rPr>
              <w:t>Gomercindo</w:t>
            </w:r>
            <w:proofErr w:type="spellEnd"/>
            <w:r>
              <w:rPr>
                <w:lang w:val="pt-BR"/>
              </w:rPr>
              <w:t xml:space="preserve"> Andrade Camargo 987 ap.303</w:t>
            </w:r>
          </w:p>
          <w:p w:rsidR="003D1B71" w:rsidRDefault="007E22A9" w:rsidP="007E22A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 xml:space="preserve">Caxias Do Sul </w:t>
            </w:r>
            <w:proofErr w:type="spellStart"/>
            <w:r>
              <w:rPr>
                <w:lang w:val="pt-BR"/>
              </w:rPr>
              <w:t>Rs</w:t>
            </w:r>
            <w:proofErr w:type="spellEnd"/>
          </w:p>
          <w:p w:rsidR="007E22A9" w:rsidRPr="00291D02" w:rsidRDefault="007E22A9" w:rsidP="007E22A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Cep:95074-546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24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2B3DD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7E22A9" w:rsidP="007E22A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(54) 991357878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6B0BA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7E22A9" w:rsidP="007E22A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Jonatanlipa10@</w:t>
            </w:r>
            <w:r w:rsidR="0034747E">
              <w:rPr>
                <w:lang w:val="pt-BR"/>
              </w:rPr>
              <w:t>gmail.com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74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55A1D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tTeLDQAAJQAAQAOAAAAZHJzL2Uyb0RvYy54bWyknetuHEly778b8Ds0&#10;+PEAGnXdq4TRGLPSzMDA2B7YPoD9sdVsicSSbKKbGs3aOI/gp/K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v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19749555D9794A339F19EE2FC2B38C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291D02" w:rsidRDefault="003D1B71" w:rsidP="00380FD1">
                <w:pPr>
                  <w:pStyle w:val="Informaes"/>
                  <w:rPr>
                    <w:lang w:val="pt-BR"/>
                  </w:rPr>
                </w:pPr>
                <w:r w:rsidRPr="00291D02">
                  <w:rPr>
                    <w:lang w:val="pt-BR" w:bidi="pt-BR"/>
                  </w:rPr>
                  <w:t>[</w:t>
                </w:r>
                <w:r w:rsidRPr="00291D02">
                  <w:rPr>
                    <w:rStyle w:val="TextodoEspaoReservado"/>
                    <w:color w:val="666666" w:themeColor="accent4"/>
                    <w:lang w:val="pt-BR" w:bidi="pt-BR"/>
                  </w:rPr>
                  <w:t>Seu site]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2448"/>
        </w:trPr>
        <w:tc>
          <w:tcPr>
            <w:tcW w:w="720" w:type="dxa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:rsidR="0010686F" w:rsidRDefault="0010686F" w:rsidP="006D79A8">
      <w:pPr>
        <w:pStyle w:val="Corpodetexto"/>
        <w:rPr>
          <w:lang w:val="pt-BR"/>
        </w:rPr>
      </w:pPr>
    </w:p>
    <w:p w:rsidR="0010686F" w:rsidRPr="0010686F" w:rsidRDefault="00FD17AF" w:rsidP="00FD17AF">
      <w:pPr>
        <w:tabs>
          <w:tab w:val="left" w:pos="3405"/>
        </w:tabs>
        <w:rPr>
          <w:lang w:val="pt-BR"/>
        </w:rPr>
      </w:pPr>
      <w:r>
        <w:rPr>
          <w:lang w:val="pt-BR"/>
        </w:rPr>
        <w:tab/>
      </w:r>
      <w:r w:rsidRPr="0010686F">
        <w:rPr>
          <w:lang w:val="pt-BR"/>
        </w:rPr>
        <w:t xml:space="preserve"> </w:t>
      </w:r>
    </w:p>
    <w:p w:rsidR="0010686F" w:rsidRPr="0010686F" w:rsidRDefault="0010686F" w:rsidP="0010686F">
      <w:pPr>
        <w:rPr>
          <w:lang w:val="pt-BR"/>
        </w:rPr>
      </w:pPr>
    </w:p>
    <w:p w:rsidR="0010686F" w:rsidRPr="0010686F" w:rsidRDefault="0010686F" w:rsidP="0010686F">
      <w:pPr>
        <w:rPr>
          <w:lang w:val="pt-BR"/>
        </w:rPr>
      </w:pPr>
    </w:p>
    <w:p w:rsidR="0010686F" w:rsidRPr="0010686F" w:rsidRDefault="0010686F" w:rsidP="0010686F">
      <w:pPr>
        <w:rPr>
          <w:lang w:val="pt-BR"/>
        </w:rPr>
      </w:pPr>
    </w:p>
    <w:p w:rsidR="007F5B63" w:rsidRDefault="0010686F" w:rsidP="0010686F">
      <w:pPr>
        <w:tabs>
          <w:tab w:val="left" w:pos="3435"/>
        </w:tabs>
        <w:rPr>
          <w:b/>
          <w:i/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>Busco há vaga de trabalho com intuito de de</w:t>
      </w:r>
      <w:r w:rsidR="00FD17AF">
        <w:rPr>
          <w:b/>
          <w:i/>
          <w:sz w:val="28"/>
          <w:szCs w:val="28"/>
          <w:lang w:val="pt-BR"/>
        </w:rPr>
        <w:t>senvolver-me profissionalmente,</w:t>
      </w:r>
    </w:p>
    <w:p w:rsidR="0010686F" w:rsidRDefault="00FD17AF" w:rsidP="0010686F">
      <w:pPr>
        <w:tabs>
          <w:tab w:val="left" w:pos="3435"/>
        </w:tabs>
        <w:rPr>
          <w:b/>
          <w:i/>
          <w:sz w:val="28"/>
          <w:szCs w:val="28"/>
          <w:lang w:val="pt-BR"/>
        </w:rPr>
      </w:pPr>
      <w:proofErr w:type="gramStart"/>
      <w:r>
        <w:rPr>
          <w:b/>
          <w:i/>
          <w:sz w:val="28"/>
          <w:szCs w:val="28"/>
          <w:lang w:val="pt-BR"/>
        </w:rPr>
        <w:t>d</w:t>
      </w:r>
      <w:r w:rsidR="0010686F">
        <w:rPr>
          <w:b/>
          <w:i/>
          <w:sz w:val="28"/>
          <w:szCs w:val="28"/>
          <w:lang w:val="pt-BR"/>
        </w:rPr>
        <w:t>emonstrar</w:t>
      </w:r>
      <w:proofErr w:type="gramEnd"/>
      <w:r w:rsidR="0010686F">
        <w:rPr>
          <w:b/>
          <w:i/>
          <w:sz w:val="28"/>
          <w:szCs w:val="28"/>
          <w:lang w:val="pt-BR"/>
        </w:rPr>
        <w:t xml:space="preserve"> minhas competências e habilidades técnicas e emocionais </w:t>
      </w:r>
      <w:r>
        <w:rPr>
          <w:b/>
          <w:i/>
          <w:sz w:val="28"/>
          <w:szCs w:val="28"/>
          <w:lang w:val="pt-BR"/>
        </w:rPr>
        <w:t>e, em</w:t>
      </w:r>
    </w:p>
    <w:p w:rsidR="00FD17AF" w:rsidRDefault="00FD17AF" w:rsidP="0010686F">
      <w:pPr>
        <w:tabs>
          <w:tab w:val="left" w:pos="3435"/>
        </w:tabs>
        <w:rPr>
          <w:b/>
          <w:i/>
          <w:sz w:val="28"/>
          <w:szCs w:val="28"/>
          <w:lang w:val="pt-BR"/>
        </w:rPr>
      </w:pPr>
      <w:proofErr w:type="gramStart"/>
      <w:r>
        <w:rPr>
          <w:b/>
          <w:i/>
          <w:sz w:val="28"/>
          <w:szCs w:val="28"/>
          <w:lang w:val="pt-BR"/>
        </w:rPr>
        <w:t>conjunto</w:t>
      </w:r>
      <w:proofErr w:type="gramEnd"/>
      <w:r>
        <w:rPr>
          <w:b/>
          <w:i/>
          <w:sz w:val="28"/>
          <w:szCs w:val="28"/>
          <w:lang w:val="pt-BR"/>
        </w:rPr>
        <w:t xml:space="preserve"> com os meus colegas e gestores, eu possa colaborar para o crescimento</w:t>
      </w:r>
    </w:p>
    <w:p w:rsidR="00FD17AF" w:rsidRPr="0010686F" w:rsidRDefault="00FD17AF" w:rsidP="0010686F">
      <w:pPr>
        <w:tabs>
          <w:tab w:val="left" w:pos="3435"/>
        </w:tabs>
        <w:rPr>
          <w:b/>
          <w:i/>
          <w:sz w:val="28"/>
          <w:szCs w:val="28"/>
          <w:lang w:val="pt-BR"/>
        </w:rPr>
      </w:pPr>
      <w:proofErr w:type="gramStart"/>
      <w:r>
        <w:rPr>
          <w:b/>
          <w:i/>
          <w:sz w:val="28"/>
          <w:szCs w:val="28"/>
          <w:lang w:val="pt-BR"/>
        </w:rPr>
        <w:t>da</w:t>
      </w:r>
      <w:proofErr w:type="gramEnd"/>
      <w:r>
        <w:rPr>
          <w:b/>
          <w:i/>
          <w:sz w:val="28"/>
          <w:szCs w:val="28"/>
          <w:lang w:val="pt-BR"/>
        </w:rPr>
        <w:t xml:space="preserve"> organização e do grupo.</w:t>
      </w:r>
    </w:p>
    <w:sectPr w:rsidR="00FD17AF" w:rsidRPr="0010686F" w:rsidSect="00291D02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AB0" w:rsidRDefault="001E2AB0" w:rsidP="00590471">
      <w:r>
        <w:separator/>
      </w:r>
    </w:p>
  </w:endnote>
  <w:endnote w:type="continuationSeparator" w:id="0">
    <w:p w:rsidR="001E2AB0" w:rsidRDefault="001E2AB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AB0" w:rsidRDefault="001E2AB0" w:rsidP="00590471">
      <w:r>
        <w:separator/>
      </w:r>
    </w:p>
  </w:footnote>
  <w:footnote w:type="continuationSeparator" w:id="0">
    <w:p w:rsidR="001E2AB0" w:rsidRDefault="001E2AB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8939CD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Hj8sGAGj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ztc0Tx/OHS3n9QXb15HxGjibJ0nNW8zcvrSEBOYWMtW94fShs4WcF&#10;yILu0fIhW5O6E17xmdQBIfj2eg2RVhIJy8/ytKXqqWs9/S7YtvnuUW5vditVfnGFtlMOyJALPM/k&#10;8Y5xzlWZ/65nSmHaaQU+qbzv4duX1pDzw1FY5gOej1vra0iXIAyQ8SFzi8uICxVzaP0QT/96U5+d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vzi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z/n7KzWZIlubHzq7TdF5iKzIw/2vQstJ6lFtKy2aLNjBlFjpEtidLT60PeyrrACc7k&#10;OeSib6EK7nCPEwh3PwDcCaHnqKu9KRv5gdaZ3tB6vijWuLoHYGnzYZ3pjWjROhd18qVhDNq4Ko7Q&#10;m8OuZZ/3jsBPLlyp7Nb33+Wh9TzHtuawewAi2q28ADIc2mzY5/Mj8BN+Hr7CGVf3NjbvMAI/OdLn&#10;MNDoa2hhnpNSxA3hfTJYsd2dm12mWrFEzuMacZ8VElwmvsfGUCv2y+qrOw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YPv/zuX/7HP//1t3/6&#10;x19+98u/8o9/qH/9+rc/fcr410+//Olffv728a1+8e9//utPf/v5269//tOf/vpvv/3h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m/I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P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oZ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u6ZpjzS9g&#10;qZExz0kk4n0HMslG3kjaCSkjsUBGrA12TWXZcsqfE9NzvgneYSk1x2vGn+a+V/yD7LJ6yhuzDwLE&#10;FIjGbGPNyBGOfqcwciiUGXkOGYlvywr7VB0e85qpRRuJMBRBqitfegzH4bEh/0C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XZDVgGVo&#10;o8Q7KuclURof2Fjz9TER+BGNFnrOvUV0oyAOOGZ9+TTqt9rgP0QGZBVxo6sf36MwInXukLTTI7lP&#10;kkz99dMD2+2Sj78b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dq&#10;aaueTCn1IEjM/n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p0SYA0WoXHDrUuFy9CHdFdjjcZROTeCcdKVa9iAUL/SyBvHvpkzLo3P7JypQxkZyaRdDP+5&#10;rJKacsPVbCMbhJ53YdcfUbLuxnJGGZ1SVZua9pbFACvWA6OsLmxd62vBRyAd0byl5Gq3fUMGsAvm&#10;6S6oeXfy92v+21VMhPHowqs8rMGS/NpOdxGXtzQnssh+5kWhdo4kMCLw5MOUp2Da0oJrDKdpXwHV&#10;XzFXpLl1MfIhltsJdZWjcYmoX7oi6kpP26XPsdxvnBMiGK+t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iP20I1pXVX51KOXlDpsMpqrsg&#10;IY44H+ZuXiciw5IZMw2jLbBaodRfHaa6r8UGz5He/ccfcmqt+t2DiSQwj8EnIG6fiCo/hKEvnbTT&#10;SC4gvyGZ82eF50Im0gACCSRfLPWMaSTsMPpFHElmGJ2VDCJL/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2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h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I79VRvNggxKDoUuSDEqEopcvNtulpQf6qIisAFZCpIcTSlb1tqbTR1WFuU0KlfiGggwo0jTS2K&#10;3ENqUZ3H9b0yVG2rvZXYMjI1ahLUuLg9c7My42oUMk1qG5hx9aXl68F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YNSqWwPCHwNFAkmhzLBqUiGphIVI5lMzmWDUpFNDCRqBzLZnIsm3IsIbB6QTmWzeRY&#10;NiiV2gYmx7IpxxICrwqKRJNj2ZRjCYGngSLR5Fg25VhC4GmgSDQ5lk05lhBYGijHspkcy6YcSwg8&#10;DRSJJseyKccSAk8DRaLJsWzKsYTA00CRaHIsm3IsIfA0UCSaHMum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vS3dm+GkcIRQvp5vYit9639gx75Cef9d&#10;zXCAmYfPs3DBHMoyhlt3EAKP265OFWePNuBpkHx8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5ZpU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DE+xt9XH9RyI/cH7X0Rcg9xom+05rhBkeuvTz9oR30n0YkR+uOInAMEaqdUfRXfbeKrNW6TG2q3N&#10;nPiXnLgq625unyanNghem2n0Mf7ZPqWTmstQss1rWfVXsztsF4irbfb+CvBUpBKljEBdexyOd0Fq&#10;UIAZf0WxwyLUstI+tDJJNbMPpGV66oV8L/9+qeOP25TTI71mqVsfCUAttsw0JVi91ZqB3TzBGCeP&#10;Dq+v1uwrrHEch4Xbq4BYSnUm4TPWiCKziswUgaOvPFNGwsw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D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3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U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x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v/8e831jLNonCBbbHSys1ta7Wwe2iOY2ZqksFPZJJNwLMb3/6Zldv1Z5zflUb29ZQ6c3ah7a/p&#10;ytji9KN7jlDl6RtmbrGWDdXMB2jukt6MBxWevZNbmf91fQk81rncRnd+3rHdRsIwszE9k6n4UI/Q&#10;aTIMV3Rm1/PnxxT5tuY/iK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Hwzrfkoz9jAlyoaSRxXjSSS95ZPv35fF2EPKPKPq77+Nn8ypwjJWs9XfPmENJsnd4lkRO1FAR&#10;x9GLSWM8wACXE04Fojrq5WMUk6KeDqv/ip2GI8iF4HcJ2m2fXhMW8R/3PBcMQzyDOTHVXMJ6Q551&#10;WF67Yf6ehxdrWoUf8ZbH+a/HQ4z2f2MTZAX+Qo2X8finMr0B1XJqWh7nv/4+h9g+AyzqmR/ocX01&#10;fosiBO8ZkcXU871nqGno/kYNAbIeukLikTKceEerUoLWA8zRjA0Cjt1SdWelZnim/ptz/Cd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v8QNzvvszXB5CG4hZVi&#10;NM4Tp2nmE3mc/9b4JQrKvlw03iOnAme2InB/Yir1s9Me6/qSzqnaY+Xz3uD0Q14F2UbOQyCTJb1b&#10;nL77aDKFXL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jGWS7IbqSkTltbcDj/Nd4V7ppUT8c&#10;yFLF4/y3xqNXpp6DQ1enLmSBx/lvjSeUmRQLwjN+tezTZfyMwBC8mZLd4477KqdvzYqQ69fGEZfH&#10;h7OIkv3P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I+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l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3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B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H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h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/3h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d/MrteF2WHumCMQ1N4XAZWdXdxt1dwyursCOUQEMUiucIO&#10;pWNcrtrM8YJXfncN8+C7gURG/w3qXvanQ0qmShCFUNsQOH9RDLrvCc6e0UWOWWa612KXh4TXKmDW&#10;ofRfhjk/S3y3u+txVNSE+Aeeh4Vq4ey+YfyDAD7C/CzXp0aAt36rncTYTWP7g6Kx7ZuuLMrGSWSv&#10;/Pl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R//wh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/5hMAGRfvbgO&#10;ov9KgDTsd0EGE238huQBhGOukJ3rs1ETiq+0j4nsvgFJ6DYFiBC3fZZAKarQwBxHZnuIFpInkZyp&#10;N/YHFOgU2XrTOoiCWxKAYycloxpmfxO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e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f/K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n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fxeJOoWJ0sfe6WzgMKUbCXZbXAedbXiCxkYS6NoiWCiTKFYp&#10;p8g0lBnyHNuLIqpGvD1yxqdZVH2aBLvx6TpVtCBxzyQC0iRPvthnem6ofGQsim3ORrDz00ofTpT8&#10;gQBDKVseo0XkmcQpIt/54zUTjoFwErIS65oHaVQ6ZTKKKvOkoK0UNi6wNmR1Zn3BPakcqpQP1WFu&#10;7BET0iGL5W7sueb2GPy9WrOylGPNf9X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lZtxTyUs/BYCtOg/a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x+xsKB5j/Nfj2+z4qA+oi5sdzUby6UqQN3OpRp+pvrMUboiqmFftZhHTJz3gOK8&#10;9CvwaeqEOi/C0eA0R9EhqYt9YlLj8qzC67Pt3oUjnCFDMZmQRAiEaqGWVghrw2ZIXoSUoXlPh4xa&#10;m3FzhBAs33GDDmvfHbKLsic/u6lKvMSUx/mvdxMl1tKP8bMayeM6tHxLrYycwypVbNOMacZgVY4U&#10;CJrw9M0mXONOojyGgjzHDsszMMy/pC1FehdveaPuTywL8+31StIgs33DRIdmKL9V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jT4fHv469rTds0PvuBm6CakwBk7MfTt+&#10;+6/cZ7TRanswd2pCxtFmRvkb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P7A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L6i2&#10;4bkgL7s+RH8R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bkbFAO/yBjbSbFaoRKzVOEJ+z88/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U5cBfYk4QQ+kzm3DoZDnTKrSsFwvPcERvEXu8NLktJ&#10;7v1dEjPHNrOxPYswWbdOBreHKBpKNMy5YU5GUtLJ4PasXg6n1iv7xLiBeUoiGE6mLpvYCgm3rhSI&#10;VhLXCXY3l162j4SbfOGEW1cK4vY2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e3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TeQpWcOI57BYaki9mDsZldgmuq62fPPWHHvZLMfxv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Sz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VvgQMkusqoYmfC0aVquRXx6vojdpIcW/oMgCBasO7uxM6fdVS9Y1yZcHSdEzu13oY1&#10;DUIYFTcUZUEIQ5XS5OZtcqsF/aeaoiJwgTINlKJhShdekWx01ZHyooVO+0JAAwJunKopp6L2kF5U&#10;5+N66z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a0hQ+HF5Cdz6PYG65XYooYLvQdP&#10;ndyb+9a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Y3lIqwPCPoLHAklhzLG0rFLCiR6BzLu+RY3lAq&#10;ZkGJROdY3iXH8naOZQTVW3CO5V1yLG8oFX0GJcfydo5lBN0SHIklx/J2jmUEnQWOxJJjeTvHMoLO&#10;AkdiybG8nWMZQWWBcyzvkmN5O8cygs4CR2LJsbydYxlBZ4EjseRY3s6xjKCzwJFYcixv51hG0Fng&#10;SCw5lrdzLCNoLLicYxlBN4BxLFfJsVzOsYygs8C+zlfJsVzOsYygs8C+zlfJsVzOsYygs8D2iVfJ&#10;sVzOsYygs8D2iVf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wNIJaE8IngcVEk0MZYHkErhwJTEirE8TIzlAaRSODAlsWIsDxNjeVSMRQRrFirG8jAx&#10;lgeQSh4DE2N5VIxFBK8LVRJNjOVRMRYRPA6qJJoYy6NiLCJ4HFRJNDGWR8VYRLA4qBjLw8RYHhVj&#10;EcHjoEqiibE8KsYigsdBlUQTY3lUjEUEj4MqiSbG8qgYiwgeB1USTYzlUTEWERwOnhVjEcGroGAs&#10;TxNjeVaMRQSPg7I7P02M5VkxFhE8Dsru/DQxlmfFWETwOCh24tPEWJ4VYxHB46DYiU8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r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b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V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6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N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0r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1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bX1OgU+qSiEmuxIQEOvVx5ID9UOoMx0lJ6&#10;X3BbKQ7xh0s5PsiuPkOfpUaTYmmvyt/c4ZCAnELG2je8PjS2mGmFlAWdozbI1lTdCa+4izp4kfz2&#10;YxzCrcQS2mcRbVX11LG23wXbtso92u35tlLVFx9l26kGJPkC4pk63pynseK/QVMK09oKfKP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9iyVkSqc/WpbfbJqzDqr5wl8ef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QGlUlie&#10;EHgaKBJNjuUBpSIamEhUjuVhciwPKBXRwESiciwPk2N5KMcSAqsXlGN5mBzLA0qltoHJsTyUYwmB&#10;VwVFosmxPJRjCYGngSLR5FgeyrGEwNNAkWhyLA/lWEJgaaAcy8PkWB7KsYTA00CRaHIsD+VYQuBp&#10;oEg0OZaHciwh8DRQJJocy0M5lhB4GigSTY7loRxLCBwNnsqxhMDLQDiWp8mxPJVjCYGngczOT5Nj&#10;eSrHEgJPA5mdnybH8lSOJQSeBuInPk2O5akcSwg8DcRP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cd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N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z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R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+B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z2g9e3Bmyn7L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G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AHHDsePywYAaOAmAA4AAAAAAAAAAAAAAAAALgIA&#10;AGRycy9lMm9Eb2MueG1sUEsBAi0AFAAGAAgAAAAhAFES6iviAAAADgEAAA8AAAAAAAAAAAAAAAAA&#10;6c0GAGRycy9kb3ducmV2LnhtbFBLBQYAAAAABAAEAPMAAAD4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ctiveWritingStyle w:appName="MSWord" w:lang="pt-BR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00"/>
    <w:rsid w:val="00060042"/>
    <w:rsid w:val="0008685D"/>
    <w:rsid w:val="00090860"/>
    <w:rsid w:val="0010686F"/>
    <w:rsid w:val="00112FD7"/>
    <w:rsid w:val="00150ABD"/>
    <w:rsid w:val="001946FC"/>
    <w:rsid w:val="001A4E20"/>
    <w:rsid w:val="001E2AB0"/>
    <w:rsid w:val="00222466"/>
    <w:rsid w:val="0023484A"/>
    <w:rsid w:val="00247254"/>
    <w:rsid w:val="0024753C"/>
    <w:rsid w:val="00276026"/>
    <w:rsid w:val="00291D02"/>
    <w:rsid w:val="002B4549"/>
    <w:rsid w:val="00310F17"/>
    <w:rsid w:val="00322A46"/>
    <w:rsid w:val="003326CB"/>
    <w:rsid w:val="00342A60"/>
    <w:rsid w:val="0034747E"/>
    <w:rsid w:val="00350952"/>
    <w:rsid w:val="00353B60"/>
    <w:rsid w:val="00376291"/>
    <w:rsid w:val="00380FD1"/>
    <w:rsid w:val="00383D02"/>
    <w:rsid w:val="00385DE7"/>
    <w:rsid w:val="003B7AEC"/>
    <w:rsid w:val="003D1B71"/>
    <w:rsid w:val="004D0752"/>
    <w:rsid w:val="004E158A"/>
    <w:rsid w:val="00550489"/>
    <w:rsid w:val="00565C77"/>
    <w:rsid w:val="0056708E"/>
    <w:rsid w:val="005801E5"/>
    <w:rsid w:val="00590471"/>
    <w:rsid w:val="005D01FA"/>
    <w:rsid w:val="006037EE"/>
    <w:rsid w:val="00622358"/>
    <w:rsid w:val="00653E17"/>
    <w:rsid w:val="006A08E8"/>
    <w:rsid w:val="006D79A8"/>
    <w:rsid w:val="0072353B"/>
    <w:rsid w:val="007357FB"/>
    <w:rsid w:val="007575B6"/>
    <w:rsid w:val="007B3C81"/>
    <w:rsid w:val="007D67CA"/>
    <w:rsid w:val="007E22A9"/>
    <w:rsid w:val="007E668F"/>
    <w:rsid w:val="007F0961"/>
    <w:rsid w:val="007F5B63"/>
    <w:rsid w:val="00803A0A"/>
    <w:rsid w:val="00846CB9"/>
    <w:rsid w:val="008566AA"/>
    <w:rsid w:val="008A1E6E"/>
    <w:rsid w:val="008A421C"/>
    <w:rsid w:val="008A7955"/>
    <w:rsid w:val="008C024F"/>
    <w:rsid w:val="008C2CFC"/>
    <w:rsid w:val="00912DC8"/>
    <w:rsid w:val="009216CC"/>
    <w:rsid w:val="009475DC"/>
    <w:rsid w:val="00967B93"/>
    <w:rsid w:val="009B4945"/>
    <w:rsid w:val="009D090F"/>
    <w:rsid w:val="00A15ABD"/>
    <w:rsid w:val="00A264D0"/>
    <w:rsid w:val="00A31464"/>
    <w:rsid w:val="00A31B16"/>
    <w:rsid w:val="00A33613"/>
    <w:rsid w:val="00A352E6"/>
    <w:rsid w:val="00A47A8D"/>
    <w:rsid w:val="00A8637F"/>
    <w:rsid w:val="00AC6C7E"/>
    <w:rsid w:val="00B4158A"/>
    <w:rsid w:val="00B6466C"/>
    <w:rsid w:val="00BB1B5D"/>
    <w:rsid w:val="00BC22C7"/>
    <w:rsid w:val="00BD195A"/>
    <w:rsid w:val="00C07240"/>
    <w:rsid w:val="00C14078"/>
    <w:rsid w:val="00CB36BF"/>
    <w:rsid w:val="00CE1E3D"/>
    <w:rsid w:val="00CF351B"/>
    <w:rsid w:val="00D053FA"/>
    <w:rsid w:val="00D37700"/>
    <w:rsid w:val="00D561E1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17AF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tion">
    <w:name w:val="Mention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than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CFA87DAA024D44AF77AF5656CCF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3F4920-593E-4974-8726-42CC77DC4FFE}"/>
      </w:docPartPr>
      <w:docPartBody>
        <w:p w:rsidR="007675F4" w:rsidRDefault="00120615">
          <w:pPr>
            <w:pStyle w:val="D3CFA87DAA024D44AF77AF5656CCF327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2DAA326AAE5C4BFBB9ECADE585C116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4A1BEF-9E8C-43C2-8E75-7281E98FE113}"/>
      </w:docPartPr>
      <w:docPartBody>
        <w:p w:rsidR="007675F4" w:rsidRDefault="00120615">
          <w:pPr>
            <w:pStyle w:val="2DAA326AAE5C4BFBB9ECADE585C1168F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  <w:docPart>
      <w:docPartPr>
        <w:name w:val="8EB4E16E91CF46D4817327FAAC04FE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5A0655-6C5C-4B2A-B88C-F23C1001C34B}"/>
      </w:docPartPr>
      <w:docPartBody>
        <w:p w:rsidR="007675F4" w:rsidRDefault="00120615">
          <w:pPr>
            <w:pStyle w:val="8EB4E16E91CF46D4817327FAAC04FE80"/>
          </w:pPr>
          <w:r w:rsidRPr="00550489">
            <w:rPr>
              <w:rFonts w:asciiTheme="majorHAnsi" w:hAnsiTheme="majorHAnsi" w:cs="Calibri"/>
              <w:lang w:bidi="pt-BR"/>
            </w:rPr>
            <w:t>Comunicação</w:t>
          </w:r>
        </w:p>
      </w:docPartBody>
    </w:docPart>
    <w:docPart>
      <w:docPartPr>
        <w:name w:val="19749555D9794A339F19EE2FC2B38C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E29A8A-C4E8-4823-81D8-67ABE7239999}"/>
      </w:docPartPr>
      <w:docPartBody>
        <w:p w:rsidR="007675F4" w:rsidRDefault="00120615">
          <w:pPr>
            <w:pStyle w:val="19749555D9794A339F19EE2FC2B38C70"/>
          </w:pPr>
          <w:r w:rsidRPr="00291D02">
            <w:rPr>
              <w:lang w:bidi="pt-BR"/>
            </w:rPr>
            <w:t>[</w:t>
          </w:r>
          <w:r w:rsidRPr="00291D02">
            <w:rPr>
              <w:rStyle w:val="TextodoEspaoReservado"/>
              <w:color w:val="FFC000" w:themeColor="accent4"/>
              <w:lang w:bidi="pt-BR"/>
            </w:rPr>
            <w:t>Seu 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15"/>
    <w:rsid w:val="00120615"/>
    <w:rsid w:val="00294582"/>
    <w:rsid w:val="003B1C23"/>
    <w:rsid w:val="003B69BB"/>
    <w:rsid w:val="007675F4"/>
    <w:rsid w:val="00941338"/>
    <w:rsid w:val="00F5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6659A1AC4CC4AB8A96908EF3B6B6FB5">
    <w:name w:val="36659A1AC4CC4AB8A96908EF3B6B6FB5"/>
  </w:style>
  <w:style w:type="paragraph" w:customStyle="1" w:styleId="884C9EF24B9F45C9833156408057A8DD">
    <w:name w:val="884C9EF24B9F45C9833156408057A8DD"/>
  </w:style>
  <w:style w:type="paragraph" w:customStyle="1" w:styleId="D3CFA87DAA024D44AF77AF5656CCF327">
    <w:name w:val="D3CFA87DAA024D44AF77AF5656CCF327"/>
  </w:style>
  <w:style w:type="paragraph" w:customStyle="1" w:styleId="11ECB72F2F90446294564A8D3C2CBBEB">
    <w:name w:val="11ECB72F2F90446294564A8D3C2CBBEB"/>
  </w:style>
  <w:style w:type="paragraph" w:customStyle="1" w:styleId="D9FB352DCE8E4D4FB1193AA0010AC03C">
    <w:name w:val="D9FB352DCE8E4D4FB1193AA0010AC03C"/>
  </w:style>
  <w:style w:type="paragraph" w:customStyle="1" w:styleId="1A1C9FFF8BC144E1A207BE785D9A06AF">
    <w:name w:val="1A1C9FFF8BC144E1A207BE785D9A06AF"/>
  </w:style>
  <w:style w:type="paragraph" w:customStyle="1" w:styleId="8D1DF840C150468F99CA2E04093F2A15">
    <w:name w:val="8D1DF840C150468F99CA2E04093F2A15"/>
  </w:style>
  <w:style w:type="paragraph" w:customStyle="1" w:styleId="EA64D2E17F17446E8C03C94440B525E8">
    <w:name w:val="EA64D2E17F17446E8C03C94440B525E8"/>
  </w:style>
  <w:style w:type="paragraph" w:customStyle="1" w:styleId="958EB2D4448F40FC986985DF34EB614B">
    <w:name w:val="958EB2D4448F40FC986985DF34EB614B"/>
  </w:style>
  <w:style w:type="paragraph" w:customStyle="1" w:styleId="308AA66A66024C2BAC49CEB2775D8976">
    <w:name w:val="308AA66A66024C2BAC49CEB2775D8976"/>
  </w:style>
  <w:style w:type="paragraph" w:customStyle="1" w:styleId="348236BE75C54477B7C6A97AC13CF61B">
    <w:name w:val="348236BE75C54477B7C6A97AC13CF61B"/>
  </w:style>
  <w:style w:type="paragraph" w:customStyle="1" w:styleId="BB09F6B1977B484D9506F44D011A1945">
    <w:name w:val="BB09F6B1977B484D9506F44D011A1945"/>
  </w:style>
  <w:style w:type="paragraph" w:customStyle="1" w:styleId="89460ABAB7F1438093A70204B96306FA">
    <w:name w:val="89460ABAB7F1438093A70204B96306FA"/>
  </w:style>
  <w:style w:type="paragraph" w:customStyle="1" w:styleId="4C37D25FA7474634A39A4DEF07269978">
    <w:name w:val="4C37D25FA7474634A39A4DEF07269978"/>
  </w:style>
  <w:style w:type="paragraph" w:customStyle="1" w:styleId="3DA58CDDF25044FBA7F3E239E6D8CF6E">
    <w:name w:val="3DA58CDDF25044FBA7F3E239E6D8CF6E"/>
  </w:style>
  <w:style w:type="paragraph" w:customStyle="1" w:styleId="A052F69EB2754B48A1752527FA9381D5">
    <w:name w:val="A052F69EB2754B48A1752527FA9381D5"/>
  </w:style>
  <w:style w:type="paragraph" w:customStyle="1" w:styleId="7BB9E957FF1A446CB07DCB658D567E13">
    <w:name w:val="7BB9E957FF1A446CB07DCB658D567E13"/>
  </w:style>
  <w:style w:type="paragraph" w:customStyle="1" w:styleId="6F6463352FA64AAF95DDC72FCA3100DF">
    <w:name w:val="6F6463352FA64AAF95DDC72FCA3100DF"/>
  </w:style>
  <w:style w:type="paragraph" w:customStyle="1" w:styleId="8EE485935A934E5088B5650FE945894D">
    <w:name w:val="8EE485935A934E5088B5650FE945894D"/>
  </w:style>
  <w:style w:type="paragraph" w:customStyle="1" w:styleId="2DAA326AAE5C4BFBB9ECADE585C1168F">
    <w:name w:val="2DAA326AAE5C4BFBB9ECADE585C1168F"/>
  </w:style>
  <w:style w:type="paragraph" w:customStyle="1" w:styleId="BEC5B7CCD8B54AA8B7CB35F622BE20A6">
    <w:name w:val="BEC5B7CCD8B54AA8B7CB35F622BE20A6"/>
  </w:style>
  <w:style w:type="paragraph" w:customStyle="1" w:styleId="84F24D031CDD409ABDBE6EEC018604B6">
    <w:name w:val="84F24D031CDD409ABDBE6EEC018604B6"/>
  </w:style>
  <w:style w:type="paragraph" w:customStyle="1" w:styleId="1C2D0608B4024A69B9C9D4C4C59ED202">
    <w:name w:val="1C2D0608B4024A69B9C9D4C4C59ED202"/>
  </w:style>
  <w:style w:type="paragraph" w:customStyle="1" w:styleId="8EB4E16E91CF46D4817327FAAC04FE80">
    <w:name w:val="8EB4E16E91CF46D4817327FAAC04FE80"/>
  </w:style>
  <w:style w:type="paragraph" w:customStyle="1" w:styleId="7CCD861DF6B043ECA2FC5CFFB0A114B2">
    <w:name w:val="7CCD861DF6B043ECA2FC5CFFB0A114B2"/>
  </w:style>
  <w:style w:type="paragraph" w:customStyle="1" w:styleId="8F6C301B0CD44312A9830669E94FA3B7">
    <w:name w:val="8F6C301B0CD44312A9830669E94FA3B7"/>
  </w:style>
  <w:style w:type="paragraph" w:customStyle="1" w:styleId="4767346640C940A28F422D467B15A5EB">
    <w:name w:val="4767346640C940A28F422D467B15A5EB"/>
  </w:style>
  <w:style w:type="paragraph" w:customStyle="1" w:styleId="7C8FE86CDA6444BEB4866198884BAB2D">
    <w:name w:val="7C8FE86CDA6444BEB4866198884BAB2D"/>
  </w:style>
  <w:style w:type="paragraph" w:customStyle="1" w:styleId="2490CD9571F342E8A65A678D5F7068BE">
    <w:name w:val="2490CD9571F342E8A65A678D5F7068BE"/>
  </w:style>
  <w:style w:type="paragraph" w:customStyle="1" w:styleId="66F38EE562FD446A8ED43418C8A4597A">
    <w:name w:val="66F38EE562FD446A8ED43418C8A4597A"/>
  </w:style>
  <w:style w:type="paragraph" w:customStyle="1" w:styleId="1C5D0BA8B3EE46F98DD160E735C4ED89">
    <w:name w:val="1C5D0BA8B3EE46F98DD160E735C4ED89"/>
  </w:style>
  <w:style w:type="paragraph" w:customStyle="1" w:styleId="BA49C5C0842B4DDFA9540ECBE322B049">
    <w:name w:val="BA49C5C0842B4DDFA9540ECBE322B049"/>
  </w:style>
  <w:style w:type="paragraph" w:customStyle="1" w:styleId="BE7D3B0B810949ECBE89A6E38320ABBA">
    <w:name w:val="BE7D3B0B810949ECBE89A6E38320ABBA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19749555D9794A339F19EE2FC2B38C70">
    <w:name w:val="19749555D9794A339F19EE2FC2B38C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4EE3CE-51B7-4DC6-B442-C3E19B24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curriculo</cp:keywords>
  <dc:description/>
  <cp:lastModifiedBy/>
  <cp:revision>1</cp:revision>
  <dcterms:created xsi:type="dcterms:W3CDTF">2019-09-11T01:58:00Z</dcterms:created>
  <dcterms:modified xsi:type="dcterms:W3CDTF">2019-09-11T01:58:00Z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