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15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34"/>
        <w:gridCol w:w="642"/>
        <w:gridCol w:w="2361"/>
        <w:gridCol w:w="614"/>
        <w:gridCol w:w="6799"/>
      </w:tblGrid>
      <w:tr w:rsidR="003D1B71" w:rsidRPr="00517DAD" w:rsidTr="00DF1862">
        <w:trPr>
          <w:trHeight w:val="2596"/>
        </w:trPr>
        <w:tc>
          <w:tcPr>
            <w:tcW w:w="3737" w:type="dxa"/>
            <w:gridSpan w:val="3"/>
            <w:vMerge w:val="restart"/>
            <w:tcBorders>
              <w:bottom w:val="nil"/>
            </w:tcBorders>
          </w:tcPr>
          <w:p w:rsidR="003D1B71" w:rsidRPr="00291D02" w:rsidRDefault="003D1B71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614" w:type="dxa"/>
            <w:vMerge w:val="restart"/>
            <w:tcBorders>
              <w:bottom w:val="nil"/>
            </w:tcBorders>
          </w:tcPr>
          <w:p w:rsidR="00BE5AD2" w:rsidRDefault="00BE5AD2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  <w:p w:rsidR="00BE5AD2" w:rsidRPr="00BE5AD2" w:rsidRDefault="00BE5AD2" w:rsidP="00BE5AD2">
            <w:pPr>
              <w:rPr>
                <w:lang w:val="pt-BR"/>
              </w:rPr>
            </w:pPr>
          </w:p>
        </w:tc>
        <w:tc>
          <w:tcPr>
            <w:tcW w:w="6799" w:type="dxa"/>
            <w:tcBorders>
              <w:bottom w:val="nil"/>
            </w:tcBorders>
          </w:tcPr>
          <w:p w:rsidR="003D1B71" w:rsidRDefault="00861B65" w:rsidP="00BE5AD2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Michele</w:t>
            </w:r>
            <w:r w:rsidR="003D1B71" w:rsidRPr="00291D02">
              <w:rPr>
                <w:lang w:val="pt-BR" w:bidi="pt-BR"/>
              </w:rPr>
              <w:br/>
            </w:r>
            <w:r>
              <w:rPr>
                <w:lang w:val="pt-BR"/>
              </w:rPr>
              <w:t xml:space="preserve">Reis Tavares </w:t>
            </w:r>
          </w:p>
          <w:p w:rsidR="00BE5AD2" w:rsidRDefault="00BE5AD2" w:rsidP="00BE5AD2">
            <w:pPr>
              <w:rPr>
                <w:lang w:val="pt-BR"/>
              </w:rPr>
            </w:pPr>
          </w:p>
          <w:p w:rsidR="00BE5AD2" w:rsidRDefault="00BE5AD2" w:rsidP="00BE5AD2">
            <w:pPr>
              <w:rPr>
                <w:lang w:val="pt-BR"/>
              </w:rPr>
            </w:pPr>
          </w:p>
          <w:p w:rsidR="00BE5AD2" w:rsidRDefault="00BE5AD2" w:rsidP="00BE5AD2">
            <w:pPr>
              <w:rPr>
                <w:lang w:val="pt-BR"/>
              </w:rPr>
            </w:pPr>
          </w:p>
          <w:p w:rsidR="00BE5AD2" w:rsidRDefault="00BE5AD2" w:rsidP="00BE5AD2">
            <w:pPr>
              <w:rPr>
                <w:lang w:val="pt-BR"/>
              </w:rPr>
            </w:pPr>
          </w:p>
          <w:p w:rsidR="00BE5AD2" w:rsidRPr="00DF1862" w:rsidRDefault="00BE5AD2" w:rsidP="00BE5AD2">
            <w:pPr>
              <w:rPr>
                <w:sz w:val="20"/>
                <w:szCs w:val="20"/>
                <w:lang w:val="pt-BR"/>
              </w:rPr>
            </w:pPr>
            <w:r w:rsidRPr="00DF186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Busco uma vaga no mercado de trabalho, numa empresa onde eu possa me desenvolver profissionalmente, demonstrar minhas competências e habilidades técnicas e emocionais e, em conjunto com os meus colegas e gestores, eu possa colaborar para o crescimento da organização e do grupo.</w:t>
            </w:r>
          </w:p>
          <w:p w:rsidR="00BE5AD2" w:rsidRPr="00BE5AD2" w:rsidRDefault="00BE5AD2" w:rsidP="00BE5AD2">
            <w:pPr>
              <w:rPr>
                <w:lang w:val="pt-BR"/>
              </w:rPr>
            </w:pPr>
          </w:p>
        </w:tc>
      </w:tr>
      <w:tr w:rsidR="003D1B71" w:rsidRPr="00291D02" w:rsidTr="00DF1862">
        <w:trPr>
          <w:trHeight w:val="1342"/>
        </w:trPr>
        <w:tc>
          <w:tcPr>
            <w:tcW w:w="3737" w:type="dxa"/>
            <w:gridSpan w:val="3"/>
            <w:vMerge/>
            <w:tcBorders>
              <w:bottom w:val="nil"/>
            </w:tcBorders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14" w:type="dxa"/>
            <w:vMerge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4C0CD308C485463B808AB2B2FAEAB04D"/>
              </w:placeholder>
              <w:temporary/>
              <w:showingPlcHdr/>
              <w15:appearance w15:val="hidden"/>
            </w:sdtPr>
            <w:sdtEndPr/>
            <w:sdtContent>
              <w:p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:rsidR="003D1B71" w:rsidRDefault="00363A07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06/2009 – 09/2009</w:t>
            </w:r>
          </w:p>
          <w:p w:rsidR="00F20D9B" w:rsidRDefault="00F20D9B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Instaladora São Marcos LTDA</w:t>
            </w:r>
          </w:p>
          <w:p w:rsidR="00F20D9B" w:rsidRDefault="00F20D9B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 xml:space="preserve">Auxiliar de linha de produção </w:t>
            </w:r>
          </w:p>
          <w:p w:rsidR="00F20D9B" w:rsidRDefault="00F20D9B" w:rsidP="00DF0DCF">
            <w:pPr>
              <w:pStyle w:val="Datas"/>
              <w:rPr>
                <w:lang w:val="pt-BR"/>
              </w:rPr>
            </w:pPr>
          </w:p>
          <w:p w:rsidR="00F20D9B" w:rsidRDefault="00F20D9B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04/2012 – 11/2012</w:t>
            </w:r>
          </w:p>
          <w:p w:rsidR="00F20D9B" w:rsidRDefault="00F20D9B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 xml:space="preserve">RGM </w:t>
            </w:r>
            <w:r w:rsidR="00AC299D">
              <w:rPr>
                <w:lang w:val="pt-BR"/>
              </w:rPr>
              <w:t>Rio Grande Móveis LTDA</w:t>
            </w:r>
          </w:p>
          <w:p w:rsidR="00AC299D" w:rsidRDefault="00AC299D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Auxiliar de linha de produção</w:t>
            </w:r>
          </w:p>
          <w:p w:rsidR="00AC299D" w:rsidRDefault="00AC299D" w:rsidP="00DF0DCF">
            <w:pPr>
              <w:pStyle w:val="Datas"/>
              <w:rPr>
                <w:lang w:val="pt-BR"/>
              </w:rPr>
            </w:pPr>
          </w:p>
          <w:p w:rsidR="00AC299D" w:rsidRDefault="00AC299D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05/2013 – 11/20</w:t>
            </w:r>
            <w:r w:rsidR="00F74795">
              <w:rPr>
                <w:lang w:val="pt-BR"/>
              </w:rPr>
              <w:t>14</w:t>
            </w:r>
          </w:p>
          <w:p w:rsidR="00F74795" w:rsidRDefault="00F74795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Decor Ind e Com. Móveis LTDA</w:t>
            </w:r>
          </w:p>
          <w:p w:rsidR="00F74795" w:rsidRPr="00291D02" w:rsidRDefault="00E21631" w:rsidP="00DF0DCF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Auxiliar de pintura</w:t>
            </w:r>
          </w:p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E1C01E2BCF584509973D57F544037C4F"/>
              </w:placeholder>
              <w:temporary/>
              <w:showingPlcHdr/>
              <w15:appearance w15:val="hidden"/>
            </w:sdtPr>
            <w:sdtEndPr/>
            <w:sdtContent>
              <w:p w:rsidR="003D1B71" w:rsidRPr="00861B65" w:rsidRDefault="003D1B71" w:rsidP="00861B65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FE2514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:rsidR="00861B65" w:rsidRPr="00E32835" w:rsidRDefault="00031DBC" w:rsidP="00E32835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 xml:space="preserve">Ensino Fundamental </w:t>
            </w:r>
            <w:r w:rsidR="00861B65">
              <w:rPr>
                <w:lang w:val="pt-BR"/>
              </w:rPr>
              <w:t>Incompleto</w:t>
            </w:r>
            <w:r w:rsidR="006C2152">
              <w:rPr>
                <w:lang w:val="pt-BR"/>
              </w:rPr>
              <w:t>, 8° série.</w:t>
            </w:r>
          </w:p>
          <w:p w:rsidR="002257DE" w:rsidRDefault="002257DE" w:rsidP="002257DE">
            <w:pPr>
              <w:pStyle w:val="Commarcadores"/>
              <w:numPr>
                <w:ilvl w:val="0"/>
                <w:numId w:val="0"/>
              </w:numPr>
              <w:ind w:left="360"/>
              <w:rPr>
                <w:lang w:val="pt-BR"/>
              </w:rPr>
            </w:pPr>
          </w:p>
          <w:p w:rsidR="00FE2514" w:rsidRPr="00FE2514" w:rsidRDefault="00FE2514" w:rsidP="00FE2514">
            <w:pPr>
              <w:pStyle w:val="Commarcadores"/>
              <w:numPr>
                <w:ilvl w:val="0"/>
                <w:numId w:val="0"/>
              </w:numPr>
              <w:rPr>
                <w:b/>
                <w:color w:val="0072C7" w:themeColor="accent2"/>
                <w:sz w:val="24"/>
                <w:szCs w:val="24"/>
                <w:u w:val="single"/>
                <w:lang w:val="pt-BR"/>
              </w:rPr>
            </w:pPr>
          </w:p>
          <w:p w:rsidR="00FE2514" w:rsidRPr="00291D02" w:rsidRDefault="00FE2514" w:rsidP="00FE2514">
            <w:pPr>
              <w:pStyle w:val="Commarcadores"/>
              <w:numPr>
                <w:ilvl w:val="0"/>
                <w:numId w:val="0"/>
              </w:numPr>
              <w:rPr>
                <w:lang w:val="pt-BR"/>
              </w:rPr>
            </w:pPr>
          </w:p>
          <w:p w:rsidR="00FE2514" w:rsidRPr="00291D02" w:rsidRDefault="00FE2514" w:rsidP="00E63D61">
            <w:pPr>
              <w:pStyle w:val="Commarcadores"/>
              <w:numPr>
                <w:ilvl w:val="0"/>
                <w:numId w:val="0"/>
              </w:numPr>
              <w:rPr>
                <w:lang w:val="pt-BR"/>
              </w:rPr>
            </w:pPr>
          </w:p>
        </w:tc>
      </w:tr>
      <w:tr w:rsidR="003D1B71" w:rsidRPr="00291D02" w:rsidTr="00DF1862">
        <w:trPr>
          <w:trHeight w:val="91"/>
        </w:trPr>
        <w:tc>
          <w:tcPr>
            <w:tcW w:w="734" w:type="dxa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3002" w:type="dxa"/>
            <w:gridSpan w:val="2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:rsidTr="00DF1862">
        <w:trPr>
          <w:trHeight w:val="620"/>
        </w:trPr>
        <w:tc>
          <w:tcPr>
            <w:tcW w:w="734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42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568DEC7" wp14:editId="033753B6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78BD7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9" w:type="dxa"/>
            <w:vAlign w:val="center"/>
          </w:tcPr>
          <w:p w:rsidR="003D1B71" w:rsidRPr="00DF0DCF" w:rsidRDefault="00BE5AD2" w:rsidP="00BE5AD2">
            <w:pPr>
              <w:pStyle w:val="Informaes"/>
              <w:rPr>
                <w:szCs w:val="20"/>
                <w:lang w:val="pt-BR"/>
              </w:rPr>
            </w:pPr>
            <w:r w:rsidRPr="00DF1862">
              <w:rPr>
                <w:szCs w:val="20"/>
                <w:lang w:val="pt-BR"/>
              </w:rPr>
              <w:t xml:space="preserve">Rua </w:t>
            </w:r>
            <w:r w:rsidR="002E20C8">
              <w:rPr>
                <w:szCs w:val="20"/>
                <w:lang w:val="pt-BR"/>
              </w:rPr>
              <w:t>Monsenhor Henrique Compagnoni, n°</w:t>
            </w:r>
            <w:r w:rsidR="00DF0DCF">
              <w:rPr>
                <w:szCs w:val="20"/>
                <w:lang w:val="pt-BR"/>
              </w:rPr>
              <w:t>641, Centro,</w:t>
            </w:r>
            <w:r w:rsidRPr="00DF1862">
              <w:rPr>
                <w:szCs w:val="20"/>
                <w:lang w:val="pt-BR"/>
              </w:rPr>
              <w:t>São Marcos, RS, 95190-000</w:t>
            </w: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DF1862">
        <w:trPr>
          <w:trHeight w:val="209"/>
        </w:trPr>
        <w:tc>
          <w:tcPr>
            <w:tcW w:w="734" w:type="dxa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3002" w:type="dxa"/>
            <w:gridSpan w:val="2"/>
            <w:vAlign w:val="center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DF1862">
        <w:trPr>
          <w:trHeight w:val="712"/>
        </w:trPr>
        <w:tc>
          <w:tcPr>
            <w:tcW w:w="734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42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F9F75EF" wp14:editId="137C253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62067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9" w:type="dxa"/>
            <w:vAlign w:val="center"/>
          </w:tcPr>
          <w:p w:rsidR="003D1B71" w:rsidRPr="00DF1862" w:rsidRDefault="00DF1862" w:rsidP="00DF1862">
            <w:pPr>
              <w:pStyle w:val="Informaes"/>
              <w:rPr>
                <w:szCs w:val="20"/>
                <w:lang w:val="pt-BR"/>
              </w:rPr>
            </w:pPr>
            <w:r w:rsidRPr="00DF1862">
              <w:rPr>
                <w:szCs w:val="20"/>
                <w:lang w:val="pt-BR"/>
              </w:rPr>
              <w:t>(54) 991</w:t>
            </w:r>
            <w:r w:rsidR="006C2152">
              <w:rPr>
                <w:szCs w:val="20"/>
                <w:lang w:val="pt-BR"/>
              </w:rPr>
              <w:t>07-8423</w:t>
            </w:r>
            <w:r w:rsidR="00E21631">
              <w:rPr>
                <w:szCs w:val="20"/>
                <w:lang w:val="pt-BR"/>
              </w:rPr>
              <w:t xml:space="preserve"> (54)</w:t>
            </w:r>
            <w:r w:rsidR="008514FD">
              <w:rPr>
                <w:szCs w:val="20"/>
                <w:lang w:val="pt-BR"/>
              </w:rPr>
              <w:t>98169-2920</w:t>
            </w: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DF1862">
        <w:trPr>
          <w:trHeight w:val="209"/>
        </w:trPr>
        <w:tc>
          <w:tcPr>
            <w:tcW w:w="734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300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DF1862">
        <w:trPr>
          <w:trHeight w:val="723"/>
        </w:trPr>
        <w:tc>
          <w:tcPr>
            <w:tcW w:w="734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42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CACB58E" wp14:editId="28BDC4C1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F190A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9" w:type="dxa"/>
            <w:vAlign w:val="center"/>
          </w:tcPr>
          <w:p w:rsidR="003D1B71" w:rsidRPr="00DF1862" w:rsidRDefault="00DF0DCF" w:rsidP="00DF1862">
            <w:pPr>
              <w:pStyle w:val="Informaes"/>
              <w:rPr>
                <w:szCs w:val="20"/>
                <w:lang w:val="pt-BR"/>
              </w:rPr>
            </w:pPr>
            <w:r>
              <w:rPr>
                <w:szCs w:val="20"/>
                <w:lang w:val="pt-BR"/>
              </w:rPr>
              <w:t>michele.reis493</w:t>
            </w:r>
            <w:r w:rsidR="00DF1862" w:rsidRPr="00DF1862">
              <w:rPr>
                <w:szCs w:val="20"/>
                <w:lang w:val="pt-BR"/>
              </w:rPr>
              <w:t>@gmail.com</w:t>
            </w: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DF1862">
        <w:trPr>
          <w:trHeight w:val="198"/>
        </w:trPr>
        <w:tc>
          <w:tcPr>
            <w:tcW w:w="734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300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614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DF1862">
        <w:trPr>
          <w:trHeight w:val="723"/>
        </w:trPr>
        <w:tc>
          <w:tcPr>
            <w:tcW w:w="734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42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</w:p>
        </w:tc>
        <w:tc>
          <w:tcPr>
            <w:tcW w:w="2359" w:type="dxa"/>
            <w:vAlign w:val="center"/>
          </w:tcPr>
          <w:p w:rsidR="003D1B71" w:rsidRPr="00291D02" w:rsidRDefault="003D1B71" w:rsidP="002257DE">
            <w:pPr>
              <w:pStyle w:val="Informaes"/>
              <w:rPr>
                <w:lang w:val="pt-BR"/>
              </w:rPr>
            </w:pPr>
          </w:p>
        </w:tc>
        <w:tc>
          <w:tcPr>
            <w:tcW w:w="614" w:type="dxa"/>
            <w:vMerge/>
          </w:tcPr>
          <w:p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517DAD">
        <w:trPr>
          <w:trHeight w:val="323"/>
        </w:trPr>
        <w:tc>
          <w:tcPr>
            <w:tcW w:w="734" w:type="dxa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3002" w:type="dxa"/>
            <w:gridSpan w:val="2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614" w:type="dxa"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799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:rsidR="007F5B63" w:rsidRPr="00291D02" w:rsidRDefault="007F5B63" w:rsidP="00FE2514">
      <w:pPr>
        <w:pStyle w:val="Corpodetexto"/>
        <w:ind w:left="1440"/>
        <w:rPr>
          <w:lang w:val="pt-BR"/>
        </w:rPr>
      </w:pPr>
    </w:p>
    <w:sectPr w:rsidR="007F5B63" w:rsidRPr="00291D02" w:rsidSect="00291D02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1E49" w:rsidRDefault="00411E49" w:rsidP="00590471">
      <w:r>
        <w:separator/>
      </w:r>
    </w:p>
  </w:endnote>
  <w:endnote w:type="continuationSeparator" w:id="0">
    <w:p w:rsidR="00411E49" w:rsidRDefault="00411E4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1E49" w:rsidRDefault="00411E49" w:rsidP="00590471">
      <w:r>
        <w:separator/>
      </w:r>
    </w:p>
  </w:footnote>
  <w:footnote w:type="continuationSeparator" w:id="0">
    <w:p w:rsidR="00411E49" w:rsidRDefault="00411E4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D0FFE6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Hj8sGAGj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ztc0Tx/OHS3n9QXb15HxGjibJ0nNW8zcvrSEBOYWMtW94fShs4WcF&#10;yILu0fIhW5O6E17xmdQBIfj2eg2RVhIJy8/ytKXqqWs9/S7YtvnuUW5vditVfnGFtlMOyJALPM/k&#10;8Y5xzlWZ/65nSmHaaQU+qbzv4duX1pDzw1FY5gOej1vra0iXIAyQ8SFzi8uICxVzaP0QT/96U5+d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vzi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z/n7KzWZIlubHzq7TdF5iKzIw/2vQstJ6lFtKy2aLNjBlFjpEtidLT60PeyrrACc7k&#10;OeSib6EK7nCPEwh3PwDcCaHnqKu9KRv5gdaZ3tB6vijWuLoHYGnzYZ3pjWjROhd18qVhDNq4Ko7Q&#10;m8OuZZ/3jsBPLlyp7Nb33+Wh9TzHtuawewAi2q28ADIc2mzY5/Mj8BN+Hr7CGVf3NjbvMAI/OdLn&#10;MNDoa2hhnpNSxA3hfTJYsd2dm12mWrFEzuMacZ8VElwmvsfGUCv2y+qrOw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YPv/zuX/7HP//1t3/6&#10;x19+98u/8o9/qH/9+rc/fcr410+//Olffv728a1+8e9//utPf/v5269//tOf/vpvv/3h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m/I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P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oZ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u6ZpjzS9g&#10;qZExz0kk4n0HMslG3kjaCSkjsUBGrA12TWXZcsqfE9NzvgneYSk1x2vGn+a+V/yD7LJ6yhuzDwLE&#10;FIjGbGPNyBGOfqcwciiUGXkOGYlvywr7VB0e85qpRRuJMBRBqitfegzH4bEh/0C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XZDVgGVo&#10;o8Q7KuclURof2Fjz9TER+BGNFnrOvUV0oyAOOGZ9+TTqt9rgP0QGZBVxo6sf36MwInXukLTTI7lP&#10;kkz99dMD2+2Sj78b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dq&#10;aaueTCn1IEjM/n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p0SYA0WoXHDrUuFy9CHdFdjjcZROTeCcdKVa9iAUL/SyBvHvpkzLo3P7JypQxkZyaRdDP+5&#10;rJKacsPVbCMbhJ53YdcfUbLuxnJGGZ1SVZua9pbFACvWA6OsLmxd62vBRyAd0byl5Gq3fUMGsAvm&#10;6S6oeXfy92v+21VMhPHowqs8rMGS/NpOdxGXtzQnssh+5kWhdo4kMCLw5MOUp2Da0oJrDKdpXwHV&#10;XzFXpLl1MfIhltsJdZWjcYmoX7oi6kpP26XPsdxvnBMiGK+t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iP20I1pXVX51KOXlDpsMpqrsg&#10;IY44H+ZuXiciw5IZMw2jLbBaodRfHaa6r8UGz5He/ccfcmqt+t2DiSQwj8EnIG6fiCo/hKEvnbTT&#10;SC4gvyGZ82eF50Im0gACCSRfLPWMaSTsMPpFHElmGJ2VDCJL/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2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h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I79VRvNggxKDoUuSDEqEopcvNtulpQf6qIisAFZCpIcTSlb1tqbTR1WFuU0KlfiGggwo0jTS2K&#10;3ENqUZ3H9b0yVG2rvZXYMjI1ahLUuLg9c7My42oUMk1qG5hx9aXl68F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YNSqWwPCHwNFAkmhzLBqUiGphIVI5lMzmWDUpFNDCRqBzLZnIsm3IsIbB6QTmWzeRY&#10;NiiV2gYmx7IpxxICrwqKRJNj2ZRjCYGngSLR5Fg25VhC4GmgSDQ5lk05lhBYGijHspkcy6YcSwg8&#10;DRSJJseyKccSAk8DRaLJsWzKsYTA00CRaHIsm3IsIfA0UCSaHMum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vS3dm+GkcIRQvp5vYit9639gx75Cef9d&#10;zXCAmYfPs3DBHMoyhlt3EAKP265OFWePNuBpkHx8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5ZpU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DE+xt9XH9RyI/cH7X0Rcg9xom+05rhBkeuvTz9oR30n0YkR+uOInAMEaqdUfRXfbeKrNW6TG2q3N&#10;nPiXnLgq625unyanNghem2n0Mf7ZPqWTmstQss1rWfVXsztsF4irbfb+CvBUpBKljEBdexyOd0Fq&#10;UIAZf0WxwyLUstI+tDJJNbMPpGV66oV8L/9+qeOP25TTI71mqVsfCUAttsw0JVi91ZqB3TzBGCeP&#10;Dq+v1uwrrHEch4Xbq4BYSnUm4TPWiCKziswUgaOvPFNGwsw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D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3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U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x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v/8e831jLNonCBbbHSys1ta7Wwe2iOY2ZqksFPZJJNwLMb3/6Zldv1Z5zflUb29ZQ6c3ah7a/p&#10;ytji9KN7jlDl6RtmbrGWDdXMB2jukt6MBxWevZNbmf91fQk81rncRnd+3rHdRsIwszE9k6n4UI/Q&#10;aTIMV3Rm1/PnxxT5tuY/iK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Hwzrfkoz9jAlyoaSRxXjSSS95ZPv35fF2EPKPKPq77+Nn8ypwjJWs9XfPmENJsnd4lkRO1FAR&#10;x9GLSWM8wACXE04Fojrq5WMUk6KeDqv/ip2GI8iF4HcJ2m2fXhMW8R/3PBcMQzyDOTHVXMJ6Q551&#10;WF67Yf6ehxdrWoUf8ZbH+a/HQ4z2f2MTZAX+Qo2X8finMr0B1XJqWh7nv/4+h9g+AyzqmR/ocX01&#10;fosiBO8ZkcXU871nqGno/kYNAbIeukLikTKceEerUoLWA8zRjA0Cjt1SdWelZnim/ptz/Cd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v8QNzvvszXB5CG4hZVi&#10;NM4Tp2nmE3mc/9b4JQrKvlw03iOnAme2InB/Yir1s9Me6/qSzqnaY+Xz3uD0Q14F2UbOQyCTJb1b&#10;nL77aDKFXL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jGWS7IbqSkTltbcDj/Nd4V7ppUT8c&#10;yFLF4/y3xqNXpp6DQ1enLmSBx/lvjSeUmRQLwjN+tezTZfyMwBC8mZLd4477KqdvzYqQ69fGEZfH&#10;h7OIkv3P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I+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l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3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B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H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h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/3h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d/MrteF2WHumCMQ1N4XAZWdXdxt1dwyursCOUQEMUiucIO&#10;pWNcrtrM8YJXfncN8+C7gURG/w3qXvanQ0qmShCFUNsQOH9RDLrvCc6e0UWOWWa612KXh4TXKmDW&#10;ofRfhjk/S3y3u+txVNSE+Aeeh4Vq4ey+YfyDAD7C/CzXp0aAt36rncTYTWP7g6Kx7ZuuLMrGSWSv&#10;/Pl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R//wh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/5hMAGRfvbgO&#10;ov9KgDTsd0EGE238huQBhGOukJ3rs1ETiq+0j4nsvgFJ6DYFiBC3fZZAKarQwBxHZnuIFpInkZyp&#10;N/YHFOgU2XrTOoiCWxKAYycloxpmfxO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e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f/K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n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fxeJOoWJ0sfe6WzgMKUbCXZbXAedbXiCxkYS6NoiWCiTKFYp&#10;p8g0lBnyHNuLIqpGvD1yxqdZVH2aBLvx6TpVtCBxzyQC0iRPvthnem6ofGQsim3ORrDz00ofTpT8&#10;gQBDKVseo0XkmcQpIt/54zUTjoFwErIS65oHaVQ6ZTKKKvOkoK0UNi6wNmR1Zn3BPakcqpQP1WFu&#10;7BET0iGL5W7sueb2GPy9WrOylGPNf9X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lZtxTyUs/BYCtOg/a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x+xsKB5j/Nfj2+z4qA+oi5sdzUby6UqQN3OpRp+pvrMUboiqmFftZhHTJz3gOK8&#10;9CvwaeqEOi/C0eA0R9EhqYt9YlLj8qzC67Pt3oUjnCFDMZmQRAiEaqGWVghrw2ZIXoSUoXlPh4xa&#10;m3FzhBAs33GDDmvfHbKLsic/u6lKvMSUx/mvdxMl1tKP8bMayeM6tHxLrYycwypVbNOMacZgVY4U&#10;CJrw9M0mXONOojyGgjzHDsszMMy/pC1FehdveaPuTywL8+31StIgs33DRIdmKL9V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jT4fHv469rTds0PvuBm6CakwBk7MfTt+&#10;+6/cZ7TRanswd2pCxtFmRvkb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P7A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L6i2&#10;4bkgL7s+RH8R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bkbFAO/yBjbSbFaoRKzVOEJ+z88/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U5cBfYk4QQ+kzm3DoZDnTKrSsFwvPcERvEXu8NLktJ&#10;7v1dEjPHNrOxPYswWbdOBreHKBpKNMy5YU5GUtLJ4PasXg6n1iv7xLiBeUoiGE6mLpvYCgm3rhSI&#10;VhLXCXY3l162j4SbfOGEW1cK4vY2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e3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TeQpWcOI57BYaki9mDsZldgmuq62fPPWHHvZLMfxv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Sz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VvgQMkusqoYmfC0aVquRXx6vojdpIcW/oMgCBasO7uxM6fdVS9Y1yZcHSdEzu13oY1&#10;DUIYFTcUZUEIQ5XS5OZtcqsF/aeaoiJwgTINlKJhShdekWx01ZHyooVO+0JAAwJunKopp6L2kF5U&#10;5+N66z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a0hQ+HF5Cdz6PYG65XYooYLvQdP&#10;ndyb+9a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Y3lIqwPCPoLHAklhzLG0rFLCiR6BzLu+RY3lAq&#10;ZkGJROdY3iXH8naOZQTVW3CO5V1yLG8oFX0GJcfydo5lBN0SHIklx/J2jmUEnQWOxJJjeTvHMoLO&#10;AkdiybG8nWMZQWWBcyzvkmN5O8cygs4CR2LJsbydYxlBZ4EjseRY3s6xjKCzwJFYcixv51hG0Fng&#10;SCw5lrdzLCNoLLicYxlBN4BxLFfJsVzOsYygs8C+zlfJsVzOsYygs8C+zlfJsVzOsYygs8D2iVfJ&#10;sVzOsYygs8D2iVf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wNIJaE8IngcVEk0MZYHkErhwJTEirE8TIzlAaRSODAlsWIsDxNjeVSMRQRrFirG8jAx&#10;lgeQSh4DE2N5VIxFBK8LVRJNjOVRMRYRPA6qJJoYy6NiLCJ4HFRJNDGWR8VYRLA4qBjLw8RYHhVj&#10;EcHjoEqiibE8KsYigsdBlUQTY3lUjEUEj4MqiSbG8qgYiwgeB1USTYzlUTEWERwOnhVjEcGroGAs&#10;TxNjeVaMRQSPg7I7P02M5VkxFhE8Dsru/DQxlmfFWETwOCh24tPEWJ4VYxHB46DYiU8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r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b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V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6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N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0r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1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bX1OgU+qSiEmuxIQEOvVx5ID9UOoMx0lJ6&#10;X3BbKQ7xh0s5PsiuPkOfpUaTYmmvyt/c4ZCAnELG2je8PjS2mGmFlAWdozbI1lTdCa+4izp4kfz2&#10;YxzCrcQS2mcRbVX11LG23wXbtso92u35tlLVFx9l26kGJPkC4pk63pynseK/QVMK09oKfKP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9iyVkSqc/WpbfbJqzDqr5wl8ef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QGlUlie&#10;EHgaKBJNjuUBpSIamEhUjuVhciwPKBXRwESiciwPk2N5KMcSAqsXlGN5mBzLA0qltoHJsTyUYwmB&#10;VwVFosmxPJRjCYGngSLR5FgeyrGEwNNAkWhyLA/lWEJgaaAcy8PkWB7KsYTA00CRaHIsD+VYQuBp&#10;oEg0OZaHciwh8DRQJJocy0M5lhB4GigSTY7loRxLCBwNnsqxhMDLQDiWp8mxPJVjCYGngczOT5Nj&#10;eSrHEgJPA5mdnybH8lSOJQSeBuInPk2O5akcSwg8DcRP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cd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N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z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R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+B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z2g9e3Bmyn7L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G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AHHDsePywYAaOAmAA4AAAAAAAAAAAAAAAAALgIA&#10;AGRycy9lMm9Eb2MueG1sUEsBAi0AFAAGAAgAAAAhAFES6iviAAAADgEAAA8AAAAAAAAAAAAAAAAA&#10;6c0GAGRycy9kb3ducmV2LnhtbFBLBQYAAAAABAAEAPMAAAD4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56413"/>
    <w:multiLevelType w:val="hybridMultilevel"/>
    <w:tmpl w:val="140A22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5A02DB"/>
    <w:multiLevelType w:val="hybridMultilevel"/>
    <w:tmpl w:val="5DFAA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AD2"/>
    <w:rsid w:val="00004B1C"/>
    <w:rsid w:val="00031DBC"/>
    <w:rsid w:val="00060042"/>
    <w:rsid w:val="0008685D"/>
    <w:rsid w:val="00090860"/>
    <w:rsid w:val="00112FD7"/>
    <w:rsid w:val="00150ABD"/>
    <w:rsid w:val="001946FC"/>
    <w:rsid w:val="0019758E"/>
    <w:rsid w:val="00222466"/>
    <w:rsid w:val="002257DE"/>
    <w:rsid w:val="00247254"/>
    <w:rsid w:val="0024753C"/>
    <w:rsid w:val="00276026"/>
    <w:rsid w:val="00291D02"/>
    <w:rsid w:val="002B4549"/>
    <w:rsid w:val="002E20C8"/>
    <w:rsid w:val="00310F17"/>
    <w:rsid w:val="00322A46"/>
    <w:rsid w:val="003326CB"/>
    <w:rsid w:val="00353B60"/>
    <w:rsid w:val="00363A07"/>
    <w:rsid w:val="00376291"/>
    <w:rsid w:val="00380FD1"/>
    <w:rsid w:val="00383D02"/>
    <w:rsid w:val="00385DE7"/>
    <w:rsid w:val="003B569D"/>
    <w:rsid w:val="003D1B71"/>
    <w:rsid w:val="00411E49"/>
    <w:rsid w:val="004E158A"/>
    <w:rsid w:val="00517DAD"/>
    <w:rsid w:val="00550489"/>
    <w:rsid w:val="00565C77"/>
    <w:rsid w:val="0056708E"/>
    <w:rsid w:val="005801E5"/>
    <w:rsid w:val="005852A0"/>
    <w:rsid w:val="00590471"/>
    <w:rsid w:val="005D01FA"/>
    <w:rsid w:val="005F31EF"/>
    <w:rsid w:val="00622358"/>
    <w:rsid w:val="00653E17"/>
    <w:rsid w:val="006A08E8"/>
    <w:rsid w:val="006C2152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14FD"/>
    <w:rsid w:val="008566AA"/>
    <w:rsid w:val="00861B65"/>
    <w:rsid w:val="008A1E6E"/>
    <w:rsid w:val="008C024F"/>
    <w:rsid w:val="008C2CF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C299D"/>
    <w:rsid w:val="00AC6C7E"/>
    <w:rsid w:val="00B4158A"/>
    <w:rsid w:val="00B6466C"/>
    <w:rsid w:val="00BB1B5D"/>
    <w:rsid w:val="00BC22C7"/>
    <w:rsid w:val="00BD195A"/>
    <w:rsid w:val="00BE5AD2"/>
    <w:rsid w:val="00C07240"/>
    <w:rsid w:val="00C14078"/>
    <w:rsid w:val="00CE1E3D"/>
    <w:rsid w:val="00D053FA"/>
    <w:rsid w:val="00D561E1"/>
    <w:rsid w:val="00DC3F0A"/>
    <w:rsid w:val="00DF0DCF"/>
    <w:rsid w:val="00DF1862"/>
    <w:rsid w:val="00E21631"/>
    <w:rsid w:val="00E26AED"/>
    <w:rsid w:val="00E32835"/>
    <w:rsid w:val="00E63D61"/>
    <w:rsid w:val="00E73AB8"/>
    <w:rsid w:val="00E90A60"/>
    <w:rsid w:val="00ED47F7"/>
    <w:rsid w:val="00EE7E09"/>
    <w:rsid w:val="00EF778D"/>
    <w:rsid w:val="00F0223C"/>
    <w:rsid w:val="00F20D9B"/>
    <w:rsid w:val="00F3235D"/>
    <w:rsid w:val="00F32393"/>
    <w:rsid w:val="00F74795"/>
    <w:rsid w:val="00F878BD"/>
    <w:rsid w:val="00FE1D13"/>
    <w:rsid w:val="00FE251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79E58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SimplesTabela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io_2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0CD308C485463B808AB2B2FAEAB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BAE87E-59CB-411E-9C9A-18DEB01C54A0}"/>
      </w:docPartPr>
      <w:docPartBody>
        <w:p w:rsidR="002F4357" w:rsidRDefault="00AC1A9C">
          <w:pPr>
            <w:pStyle w:val="4C0CD308C485463B808AB2B2FAEAB04D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E1C01E2BCF584509973D57F544037C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7224BB-AB2E-4A4D-BAA0-305B09B9E41D}"/>
      </w:docPartPr>
      <w:docPartBody>
        <w:p w:rsidR="002F4357" w:rsidRDefault="00AC1A9C">
          <w:pPr>
            <w:pStyle w:val="E1C01E2BCF584509973D57F544037C4F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772"/>
    <w:rsid w:val="000B3772"/>
    <w:rsid w:val="002830B3"/>
    <w:rsid w:val="002F4357"/>
    <w:rsid w:val="00350B8F"/>
    <w:rsid w:val="00531F47"/>
    <w:rsid w:val="00AC1A9C"/>
    <w:rsid w:val="00EB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C0CD308C485463B808AB2B2FAEAB04D">
    <w:name w:val="4C0CD308C485463B808AB2B2FAEAB04D"/>
  </w:style>
  <w:style w:type="paragraph" w:customStyle="1" w:styleId="E1C01E2BCF584509973D57F544037C4F">
    <w:name w:val="E1C01E2BCF584509973D57F544037C4F"/>
  </w:style>
  <w:style w:type="character" w:styleId="TextodoEspaoReservado">
    <w:name w:val="Placeholder Text"/>
    <w:basedOn w:val="Fontepargpadro"/>
    <w:uiPriority w:val="99"/>
    <w:semiHidden/>
    <w:rsid w:val="000B3772"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Currículo%20com%20esferas%20azuis.dotx</Template>
  <TotalTime>0</TotalTime>
  <Pages>1</Pages>
  <Words>100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2021-02-08T18:42:00Z</dcterms:created>
  <dcterms:modified xsi:type="dcterms:W3CDTF">2021-02-08T18:42:00Z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